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0DBE" w14:textId="77777777" w:rsidR="00490D6C" w:rsidRDefault="00490D6C" w:rsidP="009A30AF">
      <w:pPr>
        <w:pStyle w:val="Strongpara"/>
      </w:pPr>
      <w:r>
        <w:rPr>
          <w:rFonts w:ascii="Arial Rounded MT Bold" w:hAnsi="Times New Roman"/>
          <w:noProof/>
        </w:rPr>
        <w:drawing>
          <wp:inline distT="0" distB="0" distL="0" distR="0" wp14:anchorId="04B7E504" wp14:editId="1DD96B59">
            <wp:extent cx="2581672" cy="1505639"/>
            <wp:effectExtent l="0" t="0" r="9525" b="0"/>
            <wp:docPr id="30725" name="Picture 30725" descr="Deafblind Information Australia and Consortium logos of Able Australia, Senses WA &amp; Deafblind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5" name="Picture 30725" descr="Deafblind Information Australia and Consortium logos of Able Australia, Senses WA &amp; Deafblind Austral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72" cy="150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214A">
        <w:rPr>
          <w:noProof/>
        </w:rPr>
        <w:tab/>
      </w:r>
      <w:r w:rsidR="009A30AF">
        <w:rPr>
          <w:noProof/>
        </w:rPr>
        <w:t>[insert your logo here]</w:t>
      </w:r>
    </w:p>
    <w:p w14:paraId="2F46D850" w14:textId="77777777" w:rsidR="005958A5" w:rsidRPr="005958A5" w:rsidRDefault="008B7DEE" w:rsidP="00E00CE9">
      <w:pPr>
        <w:pStyle w:val="Heading1"/>
        <w:ind w:left="0"/>
      </w:pPr>
      <w:r>
        <w:t>[</w:t>
      </w:r>
      <w:r w:rsidR="00D700B4">
        <w:t>F</w:t>
      </w:r>
      <w:r w:rsidR="00682601">
        <w:t xml:space="preserve">ull </w:t>
      </w:r>
      <w:r w:rsidR="00D700B4">
        <w:t>N</w:t>
      </w:r>
      <w:r>
        <w:t>ame]</w:t>
      </w:r>
    </w:p>
    <w:p w14:paraId="4BE547EF" w14:textId="77777777" w:rsidR="005958A5" w:rsidRPr="00973416" w:rsidRDefault="00307691" w:rsidP="00E00CE9">
      <w:pPr>
        <w:pStyle w:val="H1subtext"/>
        <w:ind w:left="0" w:right="-187"/>
      </w:pPr>
      <w:r>
        <w:rPr>
          <w:noProof/>
        </w:rPr>
        <w:drawing>
          <wp:anchor distT="0" distB="0" distL="114300" distR="114300" simplePos="0" relativeHeight="251647998" behindDoc="1" locked="1" layoutInCell="1" allowOverlap="1" wp14:anchorId="38F80535" wp14:editId="1DEC8DDC">
            <wp:simplePos x="0" y="0"/>
            <wp:positionH relativeFrom="page">
              <wp:posOffset>1958340</wp:posOffset>
            </wp:positionH>
            <wp:positionV relativeFrom="page">
              <wp:posOffset>5875655</wp:posOffset>
            </wp:positionV>
            <wp:extent cx="5468400" cy="4312800"/>
            <wp:effectExtent l="0" t="0" r="0" b="0"/>
            <wp:wrapNone/>
            <wp:docPr id="30730" name="Picture 307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Picture 307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400" cy="43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7A3">
        <w:rPr>
          <w:rFonts w:ascii="Arial Rounded MT Bold" w:eastAsia="Times New Roman" w:hAnsi="Times New Roman" w:cs="Arial Rounded MT Bold"/>
          <w:noProof/>
          <w:kern w:val="24"/>
          <w:sz w:val="60"/>
          <w:szCs w:val="60"/>
        </w:rPr>
        <w:drawing>
          <wp:anchor distT="0" distB="0" distL="114300" distR="114300" simplePos="0" relativeHeight="251649023" behindDoc="1" locked="1" layoutInCell="1" allowOverlap="1" wp14:anchorId="170AEEF7" wp14:editId="197E3C7F">
            <wp:simplePos x="0" y="0"/>
            <wp:positionH relativeFrom="page">
              <wp:posOffset>1194435</wp:posOffset>
            </wp:positionH>
            <wp:positionV relativeFrom="page">
              <wp:posOffset>4403090</wp:posOffset>
            </wp:positionV>
            <wp:extent cx="6476365" cy="6476365"/>
            <wp:effectExtent l="0" t="0" r="635" b="635"/>
            <wp:wrapNone/>
            <wp:docPr id="30727" name="Picture 307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7" name="Picture 307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647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A5" w:rsidRPr="005958A5">
        <w:t>Individual Communication</w:t>
      </w:r>
      <w:r w:rsidR="00B272EA">
        <w:t xml:space="preserve"> </w:t>
      </w:r>
      <w:r w:rsidR="005958A5" w:rsidRPr="005958A5">
        <w:t>Handbook</w:t>
      </w:r>
      <w:r w:rsidR="00B272EA">
        <w:br/>
      </w:r>
      <w:r w:rsidR="005958A5" w:rsidRPr="005958A5">
        <w:t>[year]</w:t>
      </w:r>
      <w:r w:rsidR="00973416" w:rsidRPr="00973416">
        <w:rPr>
          <w:noProof/>
        </w:rPr>
        <w:t xml:space="preserve"> </w:t>
      </w:r>
      <w:r w:rsidR="005958A5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3605889F" w14:textId="77777777" w:rsidR="00333EA2" w:rsidRPr="00FF3B0A" w:rsidRDefault="003D4AD4" w:rsidP="00FF3B0A">
      <w:pPr>
        <w:pStyle w:val="Heading2"/>
      </w:pPr>
      <w:bookmarkStart w:id="0" w:name="_Toc79583657"/>
      <w:bookmarkStart w:id="1" w:name="_Toc81334577"/>
      <w:bookmarkStart w:id="2" w:name="_Toc81334694"/>
      <w:bookmarkStart w:id="3" w:name="_Toc81334746"/>
      <w:bookmarkStart w:id="4" w:name="_Toc81490972"/>
      <w:r w:rsidRPr="00FF3B0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1" locked="1" layoutInCell="1" allowOverlap="1" wp14:anchorId="1AE3818C" wp14:editId="24ED8E2F">
                <wp:simplePos x="0" y="0"/>
                <wp:positionH relativeFrom="page">
                  <wp:posOffset>-408305</wp:posOffset>
                </wp:positionH>
                <wp:positionV relativeFrom="paragraph">
                  <wp:posOffset>-775970</wp:posOffset>
                </wp:positionV>
                <wp:extent cx="7437120" cy="1303020"/>
                <wp:effectExtent l="0" t="0" r="11430" b="11430"/>
                <wp:wrapNone/>
                <wp:docPr id="30746" name="Rectangle: Rounded Corners 307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3030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6161F" id="Rectangle: Rounded Corners 30746" o:spid="_x0000_s1026" alt="&quot;&quot;" style="position:absolute;margin-left:-32.15pt;margin-top:-61.1pt;width:585.6pt;height:102.6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33EA2" w:rsidRPr="00FF3B0A">
        <w:t xml:space="preserve">Instructions </w:t>
      </w:r>
      <w:bookmarkEnd w:id="0"/>
      <w:r w:rsidR="00585F8C">
        <w:t>(Delete after reading)</w:t>
      </w:r>
      <w:bookmarkEnd w:id="1"/>
      <w:bookmarkEnd w:id="2"/>
      <w:bookmarkEnd w:id="3"/>
      <w:bookmarkEnd w:id="4"/>
    </w:p>
    <w:p w14:paraId="0D570BB7" w14:textId="77777777" w:rsidR="00BE7C85" w:rsidRPr="00E00CE9" w:rsidRDefault="00BE7C85" w:rsidP="00E00CE9">
      <w:pPr>
        <w:pStyle w:val="Strongpara"/>
      </w:pPr>
      <w:r w:rsidRPr="00E00CE9">
        <w:t xml:space="preserve">The communication needs of individuals with </w:t>
      </w:r>
      <w:r w:rsidR="00635318" w:rsidRPr="00E00CE9">
        <w:t>d</w:t>
      </w:r>
      <w:r w:rsidRPr="00E00CE9">
        <w:t xml:space="preserve">eafblindness are often unique and complex. </w:t>
      </w:r>
      <w:r w:rsidR="00E00CE9">
        <w:br/>
      </w:r>
      <w:r w:rsidRPr="00E00CE9">
        <w:t xml:space="preserve">A unified approach to communicating is needed. </w:t>
      </w:r>
    </w:p>
    <w:p w14:paraId="5F6917B0" w14:textId="77777777" w:rsidR="00BE7C85" w:rsidRPr="003233E0" w:rsidRDefault="00BE7C85" w:rsidP="003233E0">
      <w:r w:rsidRPr="00BE7C85">
        <w:t xml:space="preserve">This template may help you develop and structure information about </w:t>
      </w:r>
      <w:r w:rsidR="00051ABC">
        <w:br/>
      </w:r>
      <w:r w:rsidRPr="00BE7C85">
        <w:t>the communication needs of someone with deafblindness</w:t>
      </w:r>
      <w:r w:rsidR="00751E50">
        <w:t xml:space="preserve">. </w:t>
      </w:r>
      <w:r w:rsidRPr="00BE7C85">
        <w:t xml:space="preserve">It is a </w:t>
      </w:r>
      <w:r w:rsidR="00423D08">
        <w:br/>
      </w:r>
      <w:r w:rsidRPr="00BE7C85">
        <w:t>guide and not exhaustive. Each person will need something different.</w:t>
      </w:r>
      <w:r w:rsidR="00751E50">
        <w:t xml:space="preserve"> </w:t>
      </w:r>
      <w:r w:rsidR="00423D08">
        <w:br/>
      </w:r>
      <w:r w:rsidRPr="00BE7C85">
        <w:t xml:space="preserve">It is </w:t>
      </w:r>
      <w:r w:rsidR="00051ABC" w:rsidRPr="00BE7C85">
        <w:t>recommended</w:t>
      </w:r>
      <w:r w:rsidRPr="00BE7C85">
        <w:t xml:space="preserve"> you </w:t>
      </w:r>
      <w:r w:rsidR="00FA5A30">
        <w:t>work with</w:t>
      </w:r>
      <w:r w:rsidRPr="00BE7C85">
        <w:t xml:space="preserve"> a deafblind consultant and a speech </w:t>
      </w:r>
      <w:r w:rsidR="006A43C4">
        <w:br/>
      </w:r>
      <w:r w:rsidRPr="00BE7C85">
        <w:t>pathologist to guide you through development.</w:t>
      </w:r>
    </w:p>
    <w:p w14:paraId="5DBE9B38" w14:textId="77777777" w:rsidR="00BE7C85" w:rsidRPr="00BE7C85" w:rsidRDefault="000870DE" w:rsidP="00CF7059">
      <w:pPr>
        <w:pStyle w:val="ListBullet"/>
      </w:pPr>
      <w:r w:rsidRPr="000870DE">
        <w:rPr>
          <w:b/>
          <w:bCs/>
        </w:rPr>
        <w:t>You do not have to use everything here.</w:t>
      </w:r>
      <w:r>
        <w:t xml:space="preserve"> D</w:t>
      </w:r>
      <w:r w:rsidR="00BE7C85" w:rsidRPr="00BE7C85">
        <w:t>elete what you do not need</w:t>
      </w:r>
      <w:r w:rsidR="00346931">
        <w:t>, including this page after you have read the instructions</w:t>
      </w:r>
      <w:r w:rsidR="00CF7059">
        <w:t xml:space="preserve">; and </w:t>
      </w:r>
      <w:r w:rsidR="00CF7059" w:rsidRPr="00BE7C85">
        <w:t>edit</w:t>
      </w:r>
      <w:r w:rsidR="00CF7059">
        <w:t xml:space="preserve">, create </w:t>
      </w:r>
      <w:r w:rsidR="00CF7059">
        <w:br/>
        <w:t>and add</w:t>
      </w:r>
      <w:r w:rsidR="00CF7059" w:rsidRPr="00BE7C85">
        <w:t xml:space="preserve"> </w:t>
      </w:r>
      <w:r w:rsidR="00CF7059">
        <w:t>where needed.</w:t>
      </w:r>
    </w:p>
    <w:p w14:paraId="74559CD7" w14:textId="77777777" w:rsidR="00346931" w:rsidRDefault="00346931" w:rsidP="003233E0">
      <w:pPr>
        <w:pStyle w:val="ListBullet"/>
      </w:pPr>
      <w:r>
        <w:t xml:space="preserve">Cover client image: Move circle to the left, replace </w:t>
      </w:r>
      <w:r w:rsidR="00EF1303">
        <w:t xml:space="preserve">&amp; resize </w:t>
      </w:r>
      <w:r>
        <w:t>client image</w:t>
      </w:r>
      <w:r w:rsidR="00EF1303">
        <w:t xml:space="preserve"> to fit</w:t>
      </w:r>
      <w:r>
        <w:t xml:space="preserve"> and move circle back into position.</w:t>
      </w:r>
      <w:r w:rsidR="00CF7059">
        <w:t xml:space="preserve"> To add the client’s name, use the ‘Replace’ function</w:t>
      </w:r>
    </w:p>
    <w:p w14:paraId="136EDAB8" w14:textId="77777777" w:rsidR="000870DE" w:rsidRDefault="000870DE" w:rsidP="003233E0">
      <w:pPr>
        <w:pStyle w:val="ListBullet"/>
      </w:pPr>
      <w:r>
        <w:t>To add images, use the ‘change image’ feature to retain format, and add alternative</w:t>
      </w:r>
      <w:r w:rsidR="001D2B13">
        <w:t xml:space="preserve"> (alt)</w:t>
      </w:r>
      <w:r>
        <w:t xml:space="preserve"> text</w:t>
      </w:r>
      <w:r w:rsidR="001D2B13">
        <w:t>. Alt Text should also be added to tables and links.</w:t>
      </w:r>
    </w:p>
    <w:p w14:paraId="1EC98D01" w14:textId="77777777" w:rsidR="00934091" w:rsidRDefault="00934091" w:rsidP="00934091">
      <w:pPr>
        <w:pStyle w:val="ListBullet"/>
      </w:pPr>
      <w:r w:rsidRPr="00934091">
        <w:t>To duplicate pages, copy the body of text and paste at the end of the page break</w:t>
      </w:r>
      <w:r w:rsidR="006679AD">
        <w:t>.</w:t>
      </w:r>
    </w:p>
    <w:p w14:paraId="35330FC5" w14:textId="77777777" w:rsidR="00E252EA" w:rsidRPr="00CF7059" w:rsidRDefault="00E252EA" w:rsidP="00E252EA">
      <w:pPr>
        <w:pStyle w:val="ListBullet"/>
      </w:pPr>
      <w:r>
        <w:t>Check accessibility via File/Info</w:t>
      </w:r>
      <w:r w:rsidR="00E17953">
        <w:t>/Check for Issues</w:t>
      </w:r>
      <w:r w:rsidR="004E39B7">
        <w:t xml:space="preserve"> and</w:t>
      </w:r>
      <w:r>
        <w:t xml:space="preserve"> fix as required.</w:t>
      </w:r>
    </w:p>
    <w:p w14:paraId="02F0B915" w14:textId="77777777" w:rsidR="00CF7059" w:rsidRPr="00BE7C85" w:rsidRDefault="00CF7059" w:rsidP="00934091">
      <w:pPr>
        <w:pStyle w:val="ListBullet"/>
      </w:pPr>
      <w:r>
        <w:t>On completion</w:t>
      </w:r>
      <w:r w:rsidR="00E252EA">
        <w:t xml:space="preserve"> and after deleting this page</w:t>
      </w:r>
      <w:r>
        <w:t>, update the Contents by clicking on the table and selecting ‘Update table’ in the top left</w:t>
      </w:r>
      <w:r w:rsidR="00E252EA">
        <w:t>.</w:t>
      </w:r>
    </w:p>
    <w:sdt>
      <w:sdtPr>
        <w:rPr>
          <w:rFonts w:eastAsiaTheme="minorHAnsi" w:cstheme="minorBidi"/>
          <w:b w:val="0"/>
          <w:bCs w:val="0"/>
          <w:noProof/>
          <w:color w:val="auto"/>
          <w:sz w:val="28"/>
          <w:szCs w:val="24"/>
        </w:rPr>
        <w:id w:val="460854530"/>
        <w:docPartObj>
          <w:docPartGallery w:val="Table of Contents"/>
          <w:docPartUnique/>
        </w:docPartObj>
      </w:sdtPr>
      <w:sdtContent>
        <w:p w14:paraId="67F91D2A" w14:textId="77777777" w:rsidR="00341E17" w:rsidRPr="0068184C" w:rsidRDefault="003D4AD4" w:rsidP="00942784">
          <w:pPr>
            <w:pStyle w:val="TOCHeading"/>
            <w:spacing w:after="600"/>
            <w:rPr>
              <w:color w:val="FBC100" w:themeColor="background2"/>
            </w:rPr>
          </w:pPr>
          <w:r w:rsidRPr="00195B0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8592" behindDoc="1" locked="1" layoutInCell="1" allowOverlap="1" wp14:anchorId="48746F00" wp14:editId="35D3293E">
                    <wp:simplePos x="0" y="0"/>
                    <wp:positionH relativeFrom="page">
                      <wp:posOffset>-410210</wp:posOffset>
                    </wp:positionH>
                    <wp:positionV relativeFrom="paragraph">
                      <wp:posOffset>-762635</wp:posOffset>
                    </wp:positionV>
                    <wp:extent cx="7437600" cy="1278000"/>
                    <wp:effectExtent l="0" t="0" r="0" b="0"/>
                    <wp:wrapNone/>
                    <wp:docPr id="30752" name="Rectangle: Rounded Corners 3075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437600" cy="127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62B9BD1" id="Rectangle: Rounded Corners 30752" o:spid="_x0000_s1026" alt="&quot;&quot;" style="position:absolute;margin-left:-32.3pt;margin-top:-60.05pt;width:585.65pt;height:100.65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" fillcolor="#c2171c [3205]" stroked="f" strokeweight="1.5pt">
                    <w10:wrap anchorx="page"/>
                    <w10:anchorlock/>
                  </v:roundrect>
                </w:pict>
              </mc:Fallback>
            </mc:AlternateContent>
          </w:r>
          <w:r w:rsidR="00341E17" w:rsidRPr="00195B0D">
            <w:t>Contents</w:t>
          </w:r>
        </w:p>
        <w:p w14:paraId="5AE0B97D" w14:textId="77777777" w:rsidR="005B1FEA" w:rsidRDefault="00341E17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r>
            <w:fldChar w:fldCharType="begin"/>
          </w:r>
          <w:r>
            <w:instrText xml:space="preserve"> TOC \h \z \t "Heading 2,1" </w:instrText>
          </w:r>
          <w:r>
            <w:fldChar w:fldCharType="separate"/>
          </w:r>
          <w:hyperlink w:anchor="_Toc81490972" w:history="1">
            <w:r w:rsidR="005B1FEA" w:rsidRPr="006D0CE2">
              <w:rPr>
                <w:rStyle w:val="Hyperlink"/>
              </w:rPr>
              <w:t>Instructions (Delete after reading)</w:t>
            </w:r>
            <w:r w:rsidR="005B1FEA">
              <w:rPr>
                <w:webHidden/>
              </w:rPr>
              <w:tab/>
            </w:r>
            <w:r w:rsidR="005B1FEA">
              <w:rPr>
                <w:webHidden/>
              </w:rPr>
              <w:fldChar w:fldCharType="begin"/>
            </w:r>
            <w:r w:rsidR="005B1FEA">
              <w:rPr>
                <w:webHidden/>
              </w:rPr>
              <w:instrText xml:space="preserve"> PAGEREF _Toc81490972 \h </w:instrText>
            </w:r>
            <w:r w:rsidR="005B1FEA">
              <w:rPr>
                <w:webHidden/>
              </w:rPr>
            </w:r>
            <w:r w:rsidR="005B1FEA"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</w:t>
            </w:r>
            <w:r w:rsidR="005B1FEA">
              <w:rPr>
                <w:webHidden/>
              </w:rPr>
              <w:fldChar w:fldCharType="end"/>
            </w:r>
          </w:hyperlink>
        </w:p>
        <w:p w14:paraId="7A38CA19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3" w:history="1">
            <w:r w:rsidRPr="006D0CE2">
              <w:rPr>
                <w:rStyle w:val="Hyperlink"/>
              </w:rPr>
              <w:t>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FAE0B2E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4" w:history="1">
            <w:r w:rsidRPr="006D0CE2">
              <w:rPr>
                <w:rStyle w:val="Hyperlink"/>
              </w:rPr>
              <w:t>Thank you!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2EFC559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5" w:history="1">
            <w:r w:rsidRPr="006D0CE2">
              <w:rPr>
                <w:rStyle w:val="Hyperlink"/>
              </w:rPr>
              <w:t>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3728E85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6" w:history="1">
            <w:r w:rsidRPr="006D0CE2">
              <w:rPr>
                <w:rStyle w:val="Hyperlink"/>
              </w:rPr>
              <w:t>[Name] enjoys…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CD25E1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7" w:history="1">
            <w:r w:rsidRPr="006D0CE2">
              <w:rPr>
                <w:rStyle w:val="Hyperlink"/>
              </w:rPr>
              <w:t>Photos of 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D702D5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8" w:history="1">
            <w:r w:rsidRPr="006D0CE2">
              <w:rPr>
                <w:rStyle w:val="Hyperlink"/>
              </w:rPr>
              <w:t>Photos of [Name] continued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38810AF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79" w:history="1">
            <w:r w:rsidRPr="006D0CE2">
              <w:rPr>
                <w:rStyle w:val="Hyperlink"/>
              </w:rPr>
              <w:t>[Name’s]  Senses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5F4FE9C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0" w:history="1">
            <w:r w:rsidRPr="006D0CE2">
              <w:rPr>
                <w:rStyle w:val="Hyperlink"/>
              </w:rPr>
              <w:t>Did you know?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52D89C3C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1" w:history="1">
            <w:r w:rsidRPr="006D0CE2">
              <w:rPr>
                <w:rStyle w:val="Hyperlink"/>
              </w:rPr>
              <w:t>Supporting [Name]’s hearing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AEE837C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2" w:history="1">
            <w:r w:rsidRPr="006D0CE2">
              <w:rPr>
                <w:rStyle w:val="Hyperlink"/>
              </w:rPr>
              <w:t>Hearing – compensatory strategies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B37162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3" w:history="1">
            <w:r w:rsidRPr="006D0CE2">
              <w:rPr>
                <w:rStyle w:val="Hyperlink"/>
              </w:rPr>
              <w:t>Did you know?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B596B12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4" w:history="1">
            <w:r w:rsidRPr="006D0CE2">
              <w:rPr>
                <w:rStyle w:val="Hyperlink"/>
              </w:rPr>
              <w:t>Supporting [Name]’s vision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106D8562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5" w:history="1">
            <w:r w:rsidRPr="006D0CE2">
              <w:rPr>
                <w:rStyle w:val="Hyperlink"/>
              </w:rPr>
              <w:t>Vision – compensatory strategies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54A2AD08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6" w:history="1">
            <w:r w:rsidRPr="006D0CE2">
              <w:rPr>
                <w:rStyle w:val="Hyperlink"/>
              </w:rPr>
              <w:t>[enter text &amp; photo]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7FD50117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7" w:history="1">
            <w:r w:rsidRPr="006D0CE2">
              <w:rPr>
                <w:rStyle w:val="Hyperlink"/>
              </w:rPr>
              <w:t>Deafblindness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2997D2DB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8" w:history="1">
            <w:r w:rsidRPr="006D0CE2">
              <w:rPr>
                <w:rStyle w:val="Hyperlink"/>
              </w:rPr>
              <w:t>Respectful approach &amp; communication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080ED02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89" w:history="1">
            <w:r w:rsidRPr="006D0CE2">
              <w:rPr>
                <w:rStyle w:val="Hyperlink"/>
              </w:rPr>
              <w:t>Communicating with 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2D112A3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0" w:history="1">
            <w:r w:rsidRPr="006D0CE2">
              <w:rPr>
                <w:rStyle w:val="Hyperlink"/>
              </w:rPr>
              <w:t>Hand-Under-Hand (HUH) – Why?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068D343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1" w:history="1">
            <w:r w:rsidRPr="006D0CE2">
              <w:rPr>
                <w:rStyle w:val="Hyperlink"/>
              </w:rPr>
              <w:t>Hand-Under-Hand (HUH) – How?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72189FE1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2" w:history="1">
            <w:r w:rsidRPr="006D0CE2">
              <w:rPr>
                <w:rStyle w:val="Hyperlink"/>
              </w:rPr>
              <w:t>Hand-Under-Hand method…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35BA77A5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3" w:history="1">
            <w:r w:rsidRPr="006D0CE2">
              <w:rPr>
                <w:rStyle w:val="Hyperlink"/>
              </w:rPr>
              <w:t>Hand-Under-Hand Signing – Why?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4D8CC6FD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4" w:history="1">
            <w:r w:rsidRPr="006D0CE2">
              <w:rPr>
                <w:rStyle w:val="Hyperlink"/>
              </w:rPr>
              <w:t>Hand-under-hand Signing – How?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2CBAADC8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5" w:history="1">
            <w:r w:rsidRPr="006D0CE2">
              <w:rPr>
                <w:rStyle w:val="Hyperlink"/>
              </w:rPr>
              <w:t>Hand-Under-Hand Signing: Videos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10A98B48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6" w:history="1">
            <w:r w:rsidRPr="006D0CE2">
              <w:rPr>
                <w:rStyle w:val="Hyperlink"/>
              </w:rPr>
              <w:t>Hand-Under-Hand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5350F06B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7" w:history="1">
            <w:r w:rsidRPr="006D0CE2">
              <w:rPr>
                <w:rStyle w:val="Hyperlink"/>
              </w:rPr>
              <w:t>On-Body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6324199A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8" w:history="1">
            <w:r w:rsidRPr="006D0CE2">
              <w:rPr>
                <w:rStyle w:val="Hyperlink"/>
              </w:rPr>
              <w:t>Hand-Under-Hand + Visual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7AF715E3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0999" w:history="1">
            <w:r w:rsidRPr="006D0CE2">
              <w:rPr>
                <w:rStyle w:val="Hyperlink"/>
              </w:rPr>
              <w:t>Visual Signs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_Toc81490999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740FA9B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0" w:history="1">
            <w:r w:rsidRPr="006D0CE2">
              <w:rPr>
                <w:rStyle w:val="Hyperlink"/>
              </w:rPr>
              <w:t>Supporting communication and language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17EE9BE3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1" w:history="1">
            <w:r w:rsidRPr="006D0CE2">
              <w:rPr>
                <w:rStyle w:val="Hyperlink"/>
              </w:rPr>
              <w:t>Examples of expressive communication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37DF152E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2" w:history="1">
            <w:r w:rsidRPr="006D0CE2">
              <w:rPr>
                <w:rStyle w:val="Hyperlink"/>
              </w:rPr>
              <w:t>Object Symbols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043C44A8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3" w:history="1">
            <w:r w:rsidRPr="006D0CE2">
              <w:rPr>
                <w:rStyle w:val="Hyperlink"/>
              </w:rPr>
              <w:t>Object Symbols – [year]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17228453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4" w:history="1">
            <w:r w:rsidRPr="006D0CE2">
              <w:rPr>
                <w:rStyle w:val="Hyperlink"/>
              </w:rPr>
              <w:t>Other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223B2CD6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5" w:history="1">
            <w:r w:rsidRPr="006D0CE2">
              <w:rPr>
                <w:rStyle w:val="Hyperlink"/>
              </w:rPr>
              <w:t>Suggestions for review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5333C88F" w14:textId="77777777" w:rsidR="005B1FEA" w:rsidRDefault="005B1FEA">
          <w:pPr>
            <w:pStyle w:val="TOC1"/>
            <w:rPr>
              <w:rFonts w:eastAsiaTheme="minorEastAsia"/>
              <w:sz w:val="22"/>
              <w:szCs w:val="22"/>
              <w:lang w:eastAsia="en-AU"/>
            </w:rPr>
          </w:pPr>
          <w:hyperlink w:anchor="_Toc81491006" w:history="1">
            <w:r w:rsidRPr="006D0CE2">
              <w:rPr>
                <w:rStyle w:val="Hyperlink"/>
              </w:rPr>
              <w:t>Contact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_Toc81491006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E34799">
              <w:rPr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</w:p>
        <w:p w14:paraId="04A20658" w14:textId="77777777" w:rsidR="003233E0" w:rsidRPr="00341E17" w:rsidRDefault="00341E17" w:rsidP="001E7D8B">
          <w:pPr>
            <w:pStyle w:val="TOC1"/>
          </w:pPr>
          <w:r>
            <w:fldChar w:fldCharType="end"/>
          </w:r>
        </w:p>
      </w:sdtContent>
    </w:sdt>
    <w:p w14:paraId="56DA2320" w14:textId="77777777" w:rsidR="001E7D8B" w:rsidRDefault="001E7D8B">
      <w:pPr>
        <w:spacing w:after="0" w:line="240" w:lineRule="auto"/>
        <w:rPr>
          <w:rFonts w:ascii="Arial" w:hAnsi="Arial" w:cstheme="majorHAnsi"/>
          <w:b/>
          <w:bCs/>
          <w:color w:val="FFFFFF" w:themeColor="background1"/>
          <w:sz w:val="48"/>
          <w:szCs w:val="36"/>
        </w:rPr>
      </w:pPr>
      <w:r>
        <w:br w:type="page"/>
      </w:r>
    </w:p>
    <w:p w14:paraId="09827592" w14:textId="77777777" w:rsidR="003233E0" w:rsidRPr="0068184C" w:rsidRDefault="003D4AD4" w:rsidP="00FF3B0A">
      <w:pPr>
        <w:pStyle w:val="Heading2"/>
      </w:pPr>
      <w:bookmarkStart w:id="5" w:name="_Toc81490973"/>
      <w:r w:rsidRPr="00FF3B0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1" locked="1" layoutInCell="1" allowOverlap="1" wp14:anchorId="00E20BFD" wp14:editId="7AF2A1ED">
                <wp:simplePos x="0" y="0"/>
                <wp:positionH relativeFrom="page">
                  <wp:posOffset>-419100</wp:posOffset>
                </wp:positionH>
                <wp:positionV relativeFrom="paragraph">
                  <wp:posOffset>-746760</wp:posOffset>
                </wp:positionV>
                <wp:extent cx="7437120" cy="1277620"/>
                <wp:effectExtent l="0" t="0" r="11430" b="17780"/>
                <wp:wrapNone/>
                <wp:docPr id="30754" name="Rectangle: Rounded Corners 307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817AFD" id="Rectangle: Rounded Corners 30754" o:spid="_x0000_s1026" alt="&quot;&quot;" style="position:absolute;margin-left:-33pt;margin-top:-58.8pt;width:585.6pt;height:100.6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233E0" w:rsidRPr="00FF3B0A">
        <w:t>Introduction</w:t>
      </w:r>
      <w:bookmarkEnd w:id="5"/>
    </w:p>
    <w:p w14:paraId="6CE50793" w14:textId="77777777" w:rsidR="00BE7C85" w:rsidRPr="00BE7C85" w:rsidRDefault="00BE7C85" w:rsidP="00B94300">
      <w:pPr>
        <w:pStyle w:val="Heading3"/>
      </w:pPr>
      <w:r w:rsidRPr="00BE7C85">
        <w:t>This resource will…</w:t>
      </w:r>
    </w:p>
    <w:p w14:paraId="296092AE" w14:textId="77777777" w:rsidR="00BE7C85" w:rsidRPr="00BE7C85" w:rsidRDefault="00BE7C85" w:rsidP="003233E0">
      <w:pPr>
        <w:pStyle w:val="ListBullet"/>
      </w:pPr>
      <w:r w:rsidRPr="00BE7C85">
        <w:t>introduce you t</w:t>
      </w:r>
      <w:r w:rsidR="00FE09DF">
        <w:t>o</w:t>
      </w:r>
      <w:r w:rsidR="003453A1">
        <w:t xml:space="preserve"> </w:t>
      </w:r>
      <w:r w:rsidR="005268A0">
        <w:t>[Name]</w:t>
      </w:r>
      <w:r w:rsidR="00FE09DF">
        <w:t xml:space="preserve"> </w:t>
      </w:r>
      <w:r w:rsidRPr="00BE7C85">
        <w:t>and his/her/their interests</w:t>
      </w:r>
    </w:p>
    <w:p w14:paraId="78E7F5D9" w14:textId="77777777" w:rsidR="00BE7C85" w:rsidRPr="00BE7C85" w:rsidRDefault="00BE7C85" w:rsidP="003233E0">
      <w:pPr>
        <w:pStyle w:val="ListBullet"/>
      </w:pPr>
      <w:r w:rsidRPr="00BE7C85">
        <w:t>guide you to connect and communicate with him/her/them</w:t>
      </w:r>
    </w:p>
    <w:p w14:paraId="75CF8176" w14:textId="77777777" w:rsidR="00BE7C85" w:rsidRPr="00BE7C85" w:rsidRDefault="00BE7C85" w:rsidP="003233E0">
      <w:pPr>
        <w:pStyle w:val="ListBullet"/>
      </w:pPr>
      <w:r w:rsidRPr="00BE7C85">
        <w:t>support you to provide him/her/them with opportunities</w:t>
      </w:r>
      <w:r w:rsidR="00601B60">
        <w:t xml:space="preserve"> to</w:t>
      </w:r>
      <w:r w:rsidRPr="00BE7C85">
        <w:t xml:space="preserve"> interact, communicate and learn</w:t>
      </w:r>
    </w:p>
    <w:p w14:paraId="34A680FB" w14:textId="77777777" w:rsidR="00BE7C85" w:rsidRPr="003233E0" w:rsidRDefault="00BE7C85" w:rsidP="003233E0">
      <w:pPr>
        <w:pStyle w:val="ListBullet"/>
      </w:pPr>
      <w:r w:rsidRPr="00BE7C85">
        <w:t>XXX</w:t>
      </w:r>
    </w:p>
    <w:p w14:paraId="72AEF36C" w14:textId="77777777" w:rsidR="00BE7C85" w:rsidRPr="00BE7C85" w:rsidRDefault="00BE7C85" w:rsidP="006518B8">
      <w:pPr>
        <w:pStyle w:val="Heading4"/>
      </w:pPr>
      <w:r w:rsidRPr="00BE7C85">
        <w:t>This resource has been compiled by [name/organisation] in conjunction with…</w:t>
      </w:r>
    </w:p>
    <w:p w14:paraId="3CBD790F" w14:textId="77777777" w:rsidR="00BE7C85" w:rsidRPr="00BE7C85" w:rsidRDefault="00BE7C85" w:rsidP="003233E0">
      <w:pPr>
        <w:pStyle w:val="ListBullet"/>
        <w:rPr>
          <w:lang w:val="en-US"/>
        </w:rPr>
      </w:pPr>
      <w:r w:rsidRPr="00BE7C85">
        <w:t>X</w:t>
      </w:r>
      <w:r w:rsidRPr="00BE7C85">
        <w:rPr>
          <w:lang w:val="en-US"/>
        </w:rPr>
        <w:t>XX</w:t>
      </w:r>
    </w:p>
    <w:p w14:paraId="4BDA13FB" w14:textId="77777777" w:rsidR="00BE7C85" w:rsidRPr="003233E0" w:rsidRDefault="00BE7C85" w:rsidP="003233E0">
      <w:pPr>
        <w:pStyle w:val="ListBullet"/>
      </w:pPr>
      <w:r w:rsidRPr="00BE7C85">
        <w:rPr>
          <w:lang w:val="en-US"/>
        </w:rPr>
        <w:t>XXX</w:t>
      </w:r>
    </w:p>
    <w:p w14:paraId="083D74BB" w14:textId="77777777" w:rsidR="003233E0" w:rsidRPr="003233E0" w:rsidRDefault="003233E0" w:rsidP="003233E0">
      <w:pPr>
        <w:rPr>
          <w:sz w:val="20"/>
          <w:szCs w:val="20"/>
        </w:rPr>
      </w:pPr>
      <w:r w:rsidRPr="00BE7C85">
        <w:t>[Month, year of update]</w:t>
      </w:r>
    </w:p>
    <w:p w14:paraId="38B3D6AB" w14:textId="77777777" w:rsidR="003233E0" w:rsidRDefault="003233E0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663F2274" w14:textId="77777777" w:rsidR="003233E0" w:rsidRPr="0068184C" w:rsidRDefault="003D4AD4" w:rsidP="00FF3B0A">
      <w:pPr>
        <w:pStyle w:val="Heading2"/>
      </w:pPr>
      <w:bookmarkStart w:id="6" w:name="_Toc81490974"/>
      <w:r w:rsidRPr="0068184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3712" behindDoc="1" locked="1" layoutInCell="1" allowOverlap="1" wp14:anchorId="493B0A11" wp14:editId="78FE150D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55" name="Rectangle: Rounded Corners 307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44A989" id="Rectangle: Rounded Corners 30755" o:spid="_x0000_s1026" alt="&quot;&quot;" style="position:absolute;margin-left:-33.2pt;margin-top:-58.45pt;width:585.6pt;height:100.6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233E0" w:rsidRPr="0068184C">
        <w:t>Thank you!</w:t>
      </w:r>
      <w:bookmarkEnd w:id="6"/>
      <w:r w:rsidR="00DB1FF9" w:rsidRPr="0068184C">
        <w:rPr>
          <w:noProof/>
        </w:rPr>
        <w:t xml:space="preserve"> </w:t>
      </w:r>
    </w:p>
    <w:p w14:paraId="1F19AF28" w14:textId="77777777" w:rsidR="00BE7C85" w:rsidRPr="00702A6D" w:rsidRDefault="00BE7C85" w:rsidP="00E15AC8">
      <w:pPr>
        <w:pStyle w:val="Standout"/>
      </w:pPr>
      <w:r w:rsidRPr="00BE7C85">
        <w:t>The contribution</w:t>
      </w:r>
      <w:r w:rsidR="001E4E1B">
        <w:t>s</w:t>
      </w:r>
      <w:r w:rsidR="0083471A">
        <w:t xml:space="preserve"> of</w:t>
      </w:r>
      <w:r w:rsidR="00E252EA">
        <w:t xml:space="preserve"> </w:t>
      </w:r>
      <w:r w:rsidR="001E4E1B">
        <w:t>[</w:t>
      </w:r>
      <w:r w:rsidR="00407A9E">
        <w:t>N</w:t>
      </w:r>
      <w:r w:rsidR="001E4E1B">
        <w:t>ame’s] [</w:t>
      </w:r>
      <w:r w:rsidR="001E4E1B" w:rsidRPr="001E4E1B">
        <w:t>insert those who have contributed information eg.</w:t>
      </w:r>
      <w:r w:rsidR="001E4E1B">
        <w:t xml:space="preserve"> family</w:t>
      </w:r>
      <w:r w:rsidRPr="00BE7C85">
        <w:t>, therapy team, care and education staff] have been integral in developing</w:t>
      </w:r>
      <w:r w:rsidR="008459C0">
        <w:t xml:space="preserve"> </w:t>
      </w:r>
      <w:r w:rsidRPr="00702A6D">
        <w:rPr>
          <w:color w:val="C2171C" w:themeColor="accent2"/>
        </w:rPr>
        <w:t>[</w:t>
      </w:r>
      <w:r w:rsidR="00407A9E">
        <w:rPr>
          <w:color w:val="C2171C" w:themeColor="accent2"/>
        </w:rPr>
        <w:t>N</w:t>
      </w:r>
      <w:r w:rsidRPr="00702A6D">
        <w:rPr>
          <w:color w:val="C2171C" w:themeColor="accent2"/>
        </w:rPr>
        <w:t xml:space="preserve">ame’s] Communication Handbook. </w:t>
      </w:r>
    </w:p>
    <w:p w14:paraId="37616467" w14:textId="77777777" w:rsidR="00AB2497" w:rsidRDefault="00BE7C85" w:rsidP="00E15AC8">
      <w:pPr>
        <w:pStyle w:val="Standout"/>
      </w:pPr>
      <w:r w:rsidRPr="00BE7C85">
        <w:t xml:space="preserve">If you are reading this and spend time </w:t>
      </w:r>
      <w:r w:rsidR="001E4E1B">
        <w:br/>
      </w:r>
      <w:r w:rsidRPr="00BE7C85">
        <w:t xml:space="preserve">with </w:t>
      </w:r>
      <w:r w:rsidR="005268A0">
        <w:t>[Name]</w:t>
      </w:r>
      <w:r w:rsidRPr="00BE7C85">
        <w:t xml:space="preserve">, you are vital to providing a consistent approach to communicating with </w:t>
      </w:r>
      <w:r w:rsidR="001E4E1B">
        <w:t>them</w:t>
      </w:r>
      <w:r w:rsidRPr="00BE7C85">
        <w:t xml:space="preserve">, which will support </w:t>
      </w:r>
      <w:r w:rsidR="001E4E1B" w:rsidRPr="001E4E1B">
        <w:t xml:space="preserve">their </w:t>
      </w:r>
      <w:r w:rsidR="001E4E1B">
        <w:br/>
      </w:r>
      <w:r w:rsidR="001E4E1B" w:rsidRPr="001E4E1B">
        <w:t>current quality of life,</w:t>
      </w:r>
      <w:r w:rsidRPr="00BE7C85">
        <w:t xml:space="preserve"> future </w:t>
      </w:r>
      <w:r w:rsidR="001E4E1B">
        <w:br/>
      </w:r>
      <w:r w:rsidRPr="00BE7C85">
        <w:t>development and wellbeing.</w:t>
      </w:r>
    </w:p>
    <w:p w14:paraId="2E559936" w14:textId="77777777" w:rsidR="00AB2497" w:rsidRDefault="00AB2497">
      <w:pPr>
        <w:spacing w:line="240" w:lineRule="auto"/>
        <w:rPr>
          <w:b/>
          <w:color w:val="000033" w:themeColor="text2"/>
          <w:sz w:val="36"/>
        </w:rPr>
      </w:pPr>
      <w:r w:rsidRPr="00AB2497">
        <w:rPr>
          <w:noProof/>
        </w:rPr>
        <w:drawing>
          <wp:anchor distT="0" distB="0" distL="114300" distR="114300" simplePos="0" relativeHeight="251650048" behindDoc="1" locked="1" layoutInCell="1" allowOverlap="1" wp14:anchorId="467A7C9F" wp14:editId="640BC4FD">
            <wp:simplePos x="0" y="0"/>
            <wp:positionH relativeFrom="page">
              <wp:posOffset>5243195</wp:posOffset>
            </wp:positionH>
            <wp:positionV relativeFrom="page">
              <wp:posOffset>8368030</wp:posOffset>
            </wp:positionV>
            <wp:extent cx="1940400" cy="2325600"/>
            <wp:effectExtent l="0" t="0" r="3175" b="0"/>
            <wp:wrapNone/>
            <wp:docPr id="13320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23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303">
        <w:softHyphen/>
      </w:r>
      <w:r>
        <w:br w:type="page"/>
      </w:r>
    </w:p>
    <w:p w14:paraId="24E385A2" w14:textId="77777777" w:rsidR="008459C0" w:rsidRPr="00BE7C85" w:rsidRDefault="003D4AD4" w:rsidP="008459C0">
      <w:pPr>
        <w:pStyle w:val="Heading2"/>
      </w:pPr>
      <w:bookmarkStart w:id="7" w:name="_Toc81490975"/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1" locked="1" layoutInCell="1" allowOverlap="1" wp14:anchorId="329106F6" wp14:editId="00C4D82C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60" name="Rectangle: Rounded Corners 307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1173F3" id="Rectangle: Rounded Corners 30760" o:spid="_x0000_s1026" alt="&quot;&quot;" style="position:absolute;margin-left:-33.2pt;margin-top:-58.45pt;width:585.6pt;height:100.6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BE7C85">
        <w:t>[</w:t>
      </w:r>
      <w:r w:rsidR="00407A9E">
        <w:t>N</w:t>
      </w:r>
      <w:r w:rsidR="008459C0" w:rsidRPr="00BE7C85">
        <w:t>ame]</w:t>
      </w:r>
      <w:bookmarkEnd w:id="7"/>
    </w:p>
    <w:p w14:paraId="478A6999" w14:textId="77777777" w:rsidR="004A4328" w:rsidRDefault="00BE7C85" w:rsidP="0037469A">
      <w:pPr>
        <w:pStyle w:val="Strongpara"/>
      </w:pPr>
      <w:r w:rsidRPr="00BE7C85">
        <w:t xml:space="preserve">People who know </w:t>
      </w:r>
      <w:r w:rsidR="005268A0">
        <w:t>[Name]</w:t>
      </w:r>
      <w:r w:rsidR="00EA2FA9">
        <w:t xml:space="preserve"> </w:t>
      </w:r>
      <w:r w:rsidRPr="00BE7C85">
        <w:t>have said this about [him/her/them]:</w:t>
      </w:r>
    </w:p>
    <w:p w14:paraId="2401F2F1" w14:textId="77777777" w:rsidR="00156BE4" w:rsidRDefault="00156BE4" w:rsidP="008C21F7">
      <w:pPr>
        <w:pStyle w:val="shadedpeachpanel"/>
      </w:pPr>
      <w:r>
        <w:t>“</w:t>
      </w:r>
      <w:r w:rsidR="00004FFB">
        <w:t>enter quote</w:t>
      </w:r>
      <w:r>
        <w:t>”</w:t>
      </w:r>
    </w:p>
    <w:p w14:paraId="79D1D1A7" w14:textId="77777777" w:rsidR="00156BE4" w:rsidRPr="00E00CE9" w:rsidRDefault="00407A9E" w:rsidP="00C00446">
      <w:pPr>
        <w:pStyle w:val="Shadednavypanel"/>
      </w:pPr>
      <w:r>
        <w:t>“</w:t>
      </w:r>
      <w:r w:rsidR="00004FFB">
        <w:t>enter quote</w:t>
      </w:r>
      <w:r>
        <w:t>”</w:t>
      </w:r>
      <w:r w:rsidR="00156BE4" w:rsidRPr="00E00CE9">
        <w:t xml:space="preserve"> </w:t>
      </w:r>
    </w:p>
    <w:p w14:paraId="0164E62A" w14:textId="77777777" w:rsidR="00156BE4" w:rsidRPr="00156BE4" w:rsidRDefault="00407A9E" w:rsidP="00156BE4">
      <w:pPr>
        <w:pStyle w:val="shadedpeachpanel"/>
      </w:pPr>
      <w:r>
        <w:t>“</w:t>
      </w:r>
      <w:r w:rsidR="00004FFB">
        <w:t>enter quote</w:t>
      </w:r>
      <w:r>
        <w:t>”</w:t>
      </w:r>
    </w:p>
    <w:p w14:paraId="16DE7B5A" w14:textId="77777777" w:rsidR="008459C0" w:rsidRDefault="008459C0" w:rsidP="004A4328">
      <w:r>
        <w:br w:type="page"/>
      </w:r>
    </w:p>
    <w:p w14:paraId="702EF7F9" w14:textId="77777777" w:rsidR="008459C0" w:rsidRPr="00BE7C85" w:rsidRDefault="003D4AD4" w:rsidP="008459C0">
      <w:pPr>
        <w:pStyle w:val="Heading2"/>
      </w:pPr>
      <w:bookmarkStart w:id="8" w:name="_Toc81490976"/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1" locked="1" layoutInCell="1" allowOverlap="1" wp14:anchorId="1AA5CA6E" wp14:editId="6553AB83">
                <wp:simplePos x="0" y="0"/>
                <wp:positionH relativeFrom="page">
                  <wp:posOffset>-410210</wp:posOffset>
                </wp:positionH>
                <wp:positionV relativeFrom="paragraph">
                  <wp:posOffset>-747395</wp:posOffset>
                </wp:positionV>
                <wp:extent cx="7437120" cy="1277620"/>
                <wp:effectExtent l="0" t="0" r="11430" b="17780"/>
                <wp:wrapNone/>
                <wp:docPr id="30761" name="Rectangle: Rounded Corners 307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0C957F" id="Rectangle: Rounded Corners 30761" o:spid="_x0000_s1026" alt="&quot;&quot;" style="position:absolute;margin-left:-32.3pt;margin-top:-58.85pt;width:585.6pt;height:100.6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A63sWl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EA72EA">
        <w:t>[</w:t>
      </w:r>
      <w:r w:rsidR="00407A9E">
        <w:t>N</w:t>
      </w:r>
      <w:r w:rsidR="00EA72EA">
        <w:t xml:space="preserve">ame] </w:t>
      </w:r>
      <w:r w:rsidR="008459C0" w:rsidRPr="00BE7C85">
        <w:t>enjoys…</w:t>
      </w:r>
      <w:bookmarkEnd w:id="8"/>
    </w:p>
    <w:p w14:paraId="54EBED5A" w14:textId="77777777" w:rsidR="008459C0" w:rsidRPr="00BE7C85" w:rsidRDefault="008810AB" w:rsidP="008459C0">
      <w:pPr>
        <w:pStyle w:val="ListBullet"/>
      </w:pPr>
      <w:r>
        <w:t>List item</w:t>
      </w:r>
    </w:p>
    <w:p w14:paraId="79FD687D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099E789A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1F8562B8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5B28FE37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4EAD67DC" w14:textId="77777777" w:rsidR="008459C0" w:rsidRDefault="008459C0" w:rsidP="00B94300">
      <w:pPr>
        <w:pStyle w:val="Heading3"/>
      </w:pPr>
      <w:r w:rsidRPr="00BE7C85">
        <w:t xml:space="preserve">What else have you discovered </w:t>
      </w:r>
      <w:r w:rsidR="00BE073D">
        <w:br/>
      </w:r>
      <w:r w:rsidRPr="00BE7C85">
        <w:t>that can be added to this list?</w:t>
      </w:r>
    </w:p>
    <w:p w14:paraId="6D7641A1" w14:textId="77777777" w:rsidR="008810AB" w:rsidRPr="00BE7C85" w:rsidRDefault="008810AB" w:rsidP="008810AB">
      <w:pPr>
        <w:pStyle w:val="ListBullet"/>
      </w:pPr>
      <w:r>
        <w:t>List item</w:t>
      </w:r>
    </w:p>
    <w:p w14:paraId="6CC0AE1A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36E41BF3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68110088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6F4E57A4" w14:textId="77777777" w:rsidR="008810AB" w:rsidRDefault="008810AB" w:rsidP="008459C0">
      <w:pPr>
        <w:pStyle w:val="ListBullet"/>
      </w:pPr>
      <w:r w:rsidRPr="00BE7C85">
        <w:t>List</w:t>
      </w:r>
      <w:r>
        <w:t xml:space="preserve"> item</w:t>
      </w:r>
    </w:p>
    <w:p w14:paraId="2B85208C" w14:textId="77777777" w:rsidR="008459C0" w:rsidRDefault="008459C0">
      <w:pPr>
        <w:spacing w:line="240" w:lineRule="auto"/>
        <w:rPr>
          <w:b/>
          <w:color w:val="000033" w:themeColor="text2"/>
          <w:sz w:val="36"/>
        </w:rPr>
      </w:pPr>
      <w:r>
        <w:br w:type="page"/>
      </w:r>
    </w:p>
    <w:p w14:paraId="2D3E58FA" w14:textId="77777777" w:rsidR="008459C0" w:rsidRPr="008459C0" w:rsidRDefault="003D4AD4" w:rsidP="008459C0">
      <w:pPr>
        <w:pStyle w:val="Heading2"/>
      </w:pPr>
      <w:bookmarkStart w:id="9" w:name="_Toc81490977"/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9856" behindDoc="1" locked="1" layoutInCell="1" allowOverlap="1" wp14:anchorId="55E7A5DB" wp14:editId="32D29BE0">
                <wp:simplePos x="0" y="0"/>
                <wp:positionH relativeFrom="page">
                  <wp:posOffset>-421640</wp:posOffset>
                </wp:positionH>
                <wp:positionV relativeFrom="paragraph">
                  <wp:posOffset>-735965</wp:posOffset>
                </wp:positionV>
                <wp:extent cx="7437120" cy="1277620"/>
                <wp:effectExtent l="0" t="0" r="11430" b="17780"/>
                <wp:wrapNone/>
                <wp:docPr id="30762" name="Rectangle: Rounded Corners 307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5CD6CC" id="Rectangle: Rounded Corners 30762" o:spid="_x0000_s1026" alt="&quot;&quot;" style="position:absolute;margin-left:-33.2pt;margin-top:-57.95pt;width:585.6pt;height:100.6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wtgfw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8459C0">
        <w:t>Photo</w:t>
      </w:r>
      <w:r w:rsidR="007A34EB">
        <w:t>s of [Name]</w:t>
      </w:r>
      <w:bookmarkEnd w:id="9"/>
    </w:p>
    <w:p w14:paraId="4BE8388D" w14:textId="77777777" w:rsidR="004650C8" w:rsidRDefault="00A43B00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54B2A7A2" wp14:editId="64D5C1B9">
            <wp:extent cx="2800350" cy="2208609"/>
            <wp:effectExtent l="38100" t="38100" r="38100" b="39370"/>
            <wp:docPr id="2" name="Picture 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7775C82B" wp14:editId="7C8D2463">
            <wp:extent cx="2800350" cy="2208609"/>
            <wp:effectExtent l="38100" t="38100" r="38100" b="39370"/>
            <wp:docPr id="30778" name="Picture 30778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4DB9D317" wp14:editId="6CE3ED33">
            <wp:extent cx="2800350" cy="2208609"/>
            <wp:effectExtent l="38100" t="38100" r="38100" b="39370"/>
            <wp:docPr id="30779" name="Picture 30779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7F0FA12E" wp14:editId="15A75208">
            <wp:extent cx="2800350" cy="2208609"/>
            <wp:effectExtent l="38100" t="38100" r="38100" b="39370"/>
            <wp:docPr id="30782" name="Picture 3078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4F02BB2C" wp14:editId="36D35EA7">
            <wp:extent cx="2800350" cy="2208609"/>
            <wp:effectExtent l="38100" t="38100" r="38100" b="39370"/>
            <wp:docPr id="30783" name="Picture 30783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65E2F413" wp14:editId="4EBA5AB6">
            <wp:extent cx="2800350" cy="2208609"/>
            <wp:effectExtent l="38100" t="38100" r="38100" b="39370"/>
            <wp:docPr id="13314" name="Picture 13314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26CE48E0" w14:textId="77777777" w:rsidR="008459C0" w:rsidRDefault="00CE54E6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872256" behindDoc="0" locked="1" layoutInCell="1" allowOverlap="1" wp14:anchorId="5E36E1D7" wp14:editId="7A82DA41">
            <wp:simplePos x="0" y="0"/>
            <wp:positionH relativeFrom="page">
              <wp:posOffset>5504815</wp:posOffset>
            </wp:positionH>
            <wp:positionV relativeFrom="page">
              <wp:posOffset>8938895</wp:posOffset>
            </wp:positionV>
            <wp:extent cx="1830405" cy="153360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405" cy="15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C0"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52CE7012" w14:textId="77777777" w:rsidR="00713DC4" w:rsidRDefault="003D4AD4" w:rsidP="008459C0">
      <w:pPr>
        <w:pStyle w:val="Heading2"/>
        <w:rPr>
          <w:sz w:val="36"/>
        </w:rPr>
      </w:pPr>
      <w:bookmarkStart w:id="10" w:name="_Toc81490978"/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1904" behindDoc="1" locked="1" layoutInCell="1" allowOverlap="1" wp14:anchorId="08FBF810" wp14:editId="45682872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63" name="Rectangle: Rounded Corners 307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F2686" id="Rectangle: Rounded Corners 30763" o:spid="_x0000_s1026" alt="&quot;&quot;" style="position:absolute;margin-left:-33.2pt;margin-top:-58.45pt;width:585.6pt;height:100.6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8459C0">
        <w:t xml:space="preserve">Photos of </w:t>
      </w:r>
      <w:r w:rsidR="00EA72EA">
        <w:t>[</w:t>
      </w:r>
      <w:r w:rsidR="00D468F6">
        <w:t>N</w:t>
      </w:r>
      <w:r w:rsidR="00EA72EA">
        <w:t>ame]</w:t>
      </w:r>
      <w:r w:rsidR="00E31836">
        <w:t xml:space="preserve"> </w:t>
      </w:r>
      <w:r w:rsidR="00E31836" w:rsidRPr="00E31836">
        <w:rPr>
          <w:sz w:val="36"/>
        </w:rPr>
        <w:t>continued</w:t>
      </w:r>
      <w:bookmarkEnd w:id="10"/>
    </w:p>
    <w:p w14:paraId="54AE534E" w14:textId="77777777" w:rsidR="008459C0" w:rsidRDefault="008C21F7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47E484D1" wp14:editId="24C812E1">
            <wp:extent cx="4758333" cy="3752850"/>
            <wp:effectExtent l="38100" t="38100" r="42545" b="38100"/>
            <wp:docPr id="13317" name="Picture 13317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027" cy="3785734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573DCA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2A890A1F" wp14:editId="66560C92">
            <wp:extent cx="3804250" cy="3000375"/>
            <wp:effectExtent l="38100" t="38100" r="44450" b="28575"/>
            <wp:docPr id="4" name="Picture 4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553" cy="3008501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0F6FB4">
        <w:rPr>
          <w:noProof/>
        </w:rPr>
        <w:drawing>
          <wp:anchor distT="0" distB="0" distL="114300" distR="114300" simplePos="0" relativeHeight="251874304" behindDoc="0" locked="1" layoutInCell="1" allowOverlap="1" wp14:anchorId="0E2D178E" wp14:editId="72ED663E">
            <wp:simplePos x="0" y="0"/>
            <wp:positionH relativeFrom="page">
              <wp:posOffset>5616575</wp:posOffset>
            </wp:positionH>
            <wp:positionV relativeFrom="page">
              <wp:posOffset>9013190</wp:posOffset>
            </wp:positionV>
            <wp:extent cx="1710000" cy="1432800"/>
            <wp:effectExtent l="0" t="0" r="5080" b="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C0"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3EBEBF56" w14:textId="77777777" w:rsidR="000F6FB4" w:rsidRPr="00AD379C" w:rsidRDefault="000A32C5" w:rsidP="000A32C5">
      <w:pPr>
        <w:pStyle w:val="Heading2minusbackground"/>
      </w:pPr>
      <w:bookmarkStart w:id="11" w:name="_Toc81490979"/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lastRenderedPageBreak/>
        <w:drawing>
          <wp:anchor distT="0" distB="0" distL="114300" distR="114300" simplePos="0" relativeHeight="251965440" behindDoc="1" locked="1" layoutInCell="1" allowOverlap="1" wp14:anchorId="1878598D" wp14:editId="5C1047F8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6998400" cy="9360000"/>
            <wp:effectExtent l="0" t="0" r="0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4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26C">
        <w:rPr>
          <w:noProof/>
        </w:rPr>
        <w:softHyphen/>
      </w:r>
      <w:r w:rsidR="0084726C">
        <w:rPr>
          <w:noProof/>
        </w:rPr>
        <w:softHyphen/>
      </w:r>
      <w:r w:rsidR="0084726C">
        <w:rPr>
          <w:noProof/>
        </w:rPr>
        <w:softHyphen/>
      </w:r>
      <w:r w:rsidR="008459C0" w:rsidRPr="009D6AC8">
        <w:t xml:space="preserve">[Name’s] </w:t>
      </w:r>
      <w:r w:rsidR="009D6AC8">
        <w:br/>
      </w:r>
      <w:r w:rsidR="008459C0" w:rsidRPr="009D6AC8">
        <w:t>Senses</w:t>
      </w:r>
      <w:bookmarkEnd w:id="11"/>
    </w:p>
    <w:p w14:paraId="36BF2494" w14:textId="77777777" w:rsidR="008459C0" w:rsidRDefault="008459C0" w:rsidP="00C97DD3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5DEB0F8A" w14:textId="77777777" w:rsidR="00BE7C85" w:rsidRPr="00BE7C85" w:rsidRDefault="00FE0397" w:rsidP="008459C0">
      <w:pPr>
        <w:pStyle w:val="Heading2"/>
      </w:pPr>
      <w:bookmarkStart w:id="12" w:name="_Toc81490980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0096" behindDoc="1" locked="1" layoutInCell="1" allowOverlap="1" wp14:anchorId="77A5D573" wp14:editId="2FFA8D3F">
                <wp:simplePos x="0" y="0"/>
                <wp:positionH relativeFrom="page">
                  <wp:posOffset>-421640</wp:posOffset>
                </wp:positionH>
                <wp:positionV relativeFrom="paragraph">
                  <wp:posOffset>-738505</wp:posOffset>
                </wp:positionV>
                <wp:extent cx="7437120" cy="1277620"/>
                <wp:effectExtent l="0" t="0" r="11430" b="17780"/>
                <wp:wrapNone/>
                <wp:docPr id="30765" name="Rectangle: Rounded Corners 307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3C69D" id="Rectangle: Rounded Corners 30765" o:spid="_x0000_s1026" alt="&quot;&quot;" style="position:absolute;margin-left:-33.2pt;margin-top:-58.15pt;width:585.6pt;height:100.6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ln2yk+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SOwC0UkKXU6SFila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ln2yk+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Did you know?</w:t>
      </w:r>
      <w:bookmarkEnd w:id="12"/>
    </w:p>
    <w:p w14:paraId="1DC00FCE" w14:textId="77777777" w:rsidR="008459C0" w:rsidRPr="008459C0" w:rsidRDefault="00583863" w:rsidP="00583863">
      <w:pPr>
        <w:pStyle w:val="Shadedtealpanel"/>
      </w:pPr>
      <w:r>
        <w:t xml:space="preserve">[Name’s] </w:t>
      </w:r>
      <w:r w:rsidR="008459C0" w:rsidRPr="008459C0">
        <w:t>hearing level</w:t>
      </w:r>
    </w:p>
    <w:p w14:paraId="6C2B102D" w14:textId="77777777" w:rsidR="008459C0" w:rsidRPr="008459C0" w:rsidRDefault="00D468F6" w:rsidP="00D468F6">
      <w:pPr>
        <w:pStyle w:val="Heading3"/>
      </w:pPr>
      <w:r>
        <w:t>I</w:t>
      </w:r>
      <w:r w:rsidRPr="00D468F6">
        <w:t>mpacts these areas of daily life</w:t>
      </w:r>
    </w:p>
    <w:p w14:paraId="4B186CFB" w14:textId="77777777" w:rsidR="008459C0" w:rsidRDefault="00D468F6" w:rsidP="008459C0">
      <w:pPr>
        <w:pStyle w:val="ListBullet"/>
      </w:pPr>
      <w:r w:rsidRPr="008459C0">
        <w:t>X</w:t>
      </w:r>
    </w:p>
    <w:p w14:paraId="0319C2E9" w14:textId="77777777" w:rsidR="00D468F6" w:rsidRPr="008459C0" w:rsidRDefault="00D468F6" w:rsidP="008459C0">
      <w:pPr>
        <w:pStyle w:val="ListBullet"/>
      </w:pPr>
      <w:r>
        <w:t>x</w:t>
      </w:r>
    </w:p>
    <w:p w14:paraId="0E572370" w14:textId="77777777" w:rsidR="008459C0" w:rsidRPr="008459C0" w:rsidRDefault="00D468F6" w:rsidP="00B94300">
      <w:pPr>
        <w:pStyle w:val="Heading3"/>
      </w:pPr>
      <w:r>
        <w:t>O</w:t>
      </w:r>
      <w:r w:rsidR="008459C0" w:rsidRPr="008459C0">
        <w:t>ther relevant hearing information</w:t>
      </w:r>
    </w:p>
    <w:p w14:paraId="3FF73B68" w14:textId="77777777" w:rsidR="008459C0" w:rsidRPr="008459C0" w:rsidRDefault="008459C0" w:rsidP="008459C0">
      <w:pPr>
        <w:pStyle w:val="ListBullet"/>
      </w:pPr>
      <w:r w:rsidRPr="008459C0">
        <w:t>x</w:t>
      </w:r>
    </w:p>
    <w:p w14:paraId="0AAEECB6" w14:textId="77777777" w:rsidR="003F594D" w:rsidRDefault="008459C0" w:rsidP="003F594D">
      <w:pPr>
        <w:pStyle w:val="ListBullet"/>
      </w:pPr>
      <w:r w:rsidRPr="008459C0">
        <w:t>x</w:t>
      </w:r>
    </w:p>
    <w:p w14:paraId="73BBB31E" w14:textId="77777777" w:rsidR="004D3D48" w:rsidRDefault="004D3D48">
      <w:pPr>
        <w:spacing w:line="240" w:lineRule="auto"/>
      </w:pPr>
    </w:p>
    <w:p w14:paraId="02D37E2A" w14:textId="77777777" w:rsidR="003F594D" w:rsidRDefault="00CE54E6">
      <w:pPr>
        <w:spacing w:line="240" w:lineRule="auto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883520" behindDoc="0" locked="1" layoutInCell="1" allowOverlap="1" wp14:anchorId="3A097617" wp14:editId="18041FC8">
            <wp:simplePos x="0" y="0"/>
            <wp:positionH relativeFrom="page">
              <wp:posOffset>6083300</wp:posOffset>
            </wp:positionH>
            <wp:positionV relativeFrom="page">
              <wp:posOffset>8639810</wp:posOffset>
            </wp:positionV>
            <wp:extent cx="1216660" cy="1734820"/>
            <wp:effectExtent l="0" t="0" r="2540" b="0"/>
            <wp:wrapNone/>
            <wp:docPr id="50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73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94D">
        <w:br w:type="page"/>
      </w:r>
    </w:p>
    <w:p w14:paraId="069BB2E8" w14:textId="77777777" w:rsidR="00BE7C85" w:rsidRDefault="00FE0397" w:rsidP="003F594D">
      <w:pPr>
        <w:pStyle w:val="Heading2"/>
      </w:pPr>
      <w:bookmarkStart w:id="13" w:name="_Toc81490981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2144" behindDoc="1" locked="1" layoutInCell="1" allowOverlap="1" wp14:anchorId="714403CF" wp14:editId="59531954">
                <wp:simplePos x="0" y="0"/>
                <wp:positionH relativeFrom="page">
                  <wp:posOffset>-421640</wp:posOffset>
                </wp:positionH>
                <wp:positionV relativeFrom="paragraph">
                  <wp:posOffset>-730250</wp:posOffset>
                </wp:positionV>
                <wp:extent cx="7437120" cy="1277620"/>
                <wp:effectExtent l="0" t="0" r="11430" b="17780"/>
                <wp:wrapNone/>
                <wp:docPr id="30766" name="Rectangle: Rounded Corners 307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97BEC" id="Rectangle: Rounded Corners 30766" o:spid="_x0000_s1026" alt="&quot;&quot;" style="position:absolute;margin-left:-33.2pt;margin-top:-57.5pt;width:585.6pt;height:100.6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Ma8C5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 xml:space="preserve">Supporting [Name]’s </w:t>
      </w:r>
      <w:r w:rsidR="009C1932">
        <w:t>hearing</w:t>
      </w:r>
      <w:bookmarkEnd w:id="13"/>
    </w:p>
    <w:p w14:paraId="1E2B10C1" w14:textId="77777777" w:rsidR="00713DC4" w:rsidRPr="00713DC4" w:rsidRDefault="00713DC4" w:rsidP="00713DC4">
      <w:r>
        <w:t>[enter text]</w:t>
      </w:r>
    </w:p>
    <w:p w14:paraId="752E757F" w14:textId="77777777" w:rsidR="003F594D" w:rsidRDefault="003F594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125E7F57" w14:textId="77777777" w:rsidR="00BE7C85" w:rsidRDefault="00FE0397" w:rsidP="003F594D">
      <w:pPr>
        <w:pStyle w:val="Heading2"/>
      </w:pPr>
      <w:bookmarkStart w:id="14" w:name="_Toc81490982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1" locked="1" layoutInCell="1" allowOverlap="1" wp14:anchorId="63FF928A" wp14:editId="5EA5AEF8">
                <wp:simplePos x="0" y="0"/>
                <wp:positionH relativeFrom="page">
                  <wp:posOffset>-410210</wp:posOffset>
                </wp:positionH>
                <wp:positionV relativeFrom="paragraph">
                  <wp:posOffset>-740410</wp:posOffset>
                </wp:positionV>
                <wp:extent cx="7437120" cy="1277620"/>
                <wp:effectExtent l="0" t="0" r="11430" b="17780"/>
                <wp:wrapNone/>
                <wp:docPr id="30767" name="Rectangle: Rounded Corners 307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14C858" id="Rectangle: Rounded Corners 30767" o:spid="_x0000_s1026" alt="&quot;&quot;" style="position:absolute;margin-left:-32.3pt;margin-top:-58.3pt;width:585.6pt;height:100.6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Hearing – compensatory strategies</w:t>
      </w:r>
      <w:bookmarkEnd w:id="14"/>
    </w:p>
    <w:p w14:paraId="4E47E194" w14:textId="77777777" w:rsidR="00713DC4" w:rsidRPr="00713DC4" w:rsidRDefault="00713DC4" w:rsidP="00713DC4">
      <w:r>
        <w:t>[enter text]</w:t>
      </w:r>
    </w:p>
    <w:p w14:paraId="36A5D4B7" w14:textId="77777777" w:rsidR="003F594D" w:rsidRDefault="003F594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12DE442E" w14:textId="77777777" w:rsidR="00BE7C85" w:rsidRPr="00BE7C85" w:rsidRDefault="00FE0397" w:rsidP="003F594D">
      <w:pPr>
        <w:pStyle w:val="Heading2"/>
      </w:pPr>
      <w:bookmarkStart w:id="15" w:name="_Toc81490983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7264" behindDoc="1" locked="1" layoutInCell="1" allowOverlap="1" wp14:anchorId="15363D15" wp14:editId="5CD21210">
                <wp:simplePos x="0" y="0"/>
                <wp:positionH relativeFrom="page">
                  <wp:posOffset>-410210</wp:posOffset>
                </wp:positionH>
                <wp:positionV relativeFrom="paragraph">
                  <wp:posOffset>-739140</wp:posOffset>
                </wp:positionV>
                <wp:extent cx="7437120" cy="1277620"/>
                <wp:effectExtent l="0" t="0" r="11430" b="17780"/>
                <wp:wrapNone/>
                <wp:docPr id="30769" name="Rectangle: Rounded Corners 3076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8D895" id="Rectangle: Rounded Corners 30769" o:spid="_x0000_s1026" alt="&quot;&quot;" style="position:absolute;margin-left:-32.3pt;margin-top:-58.2pt;width:585.6pt;height:100.6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AUKkOk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Did you kno</w:t>
      </w:r>
      <w:r w:rsidR="00067E8E">
        <w:t>w</w:t>
      </w:r>
      <w:r w:rsidR="00BE7C85" w:rsidRPr="00BE7C85">
        <w:t>?</w:t>
      </w:r>
      <w:bookmarkEnd w:id="15"/>
    </w:p>
    <w:p w14:paraId="73EA4810" w14:textId="77777777" w:rsidR="003F594D" w:rsidRPr="008459C0" w:rsidRDefault="00583863" w:rsidP="00583863">
      <w:pPr>
        <w:pStyle w:val="Shadedtealpanel"/>
      </w:pPr>
      <w:r>
        <w:t>[Name’s]</w:t>
      </w:r>
      <w:r w:rsidR="003F594D" w:rsidRPr="008459C0">
        <w:t xml:space="preserve"> </w:t>
      </w:r>
      <w:r w:rsidR="003F594D">
        <w:t>vision</w:t>
      </w:r>
      <w:r w:rsidR="003F594D" w:rsidRPr="008459C0">
        <w:t xml:space="preserve"> level</w:t>
      </w:r>
      <w:r w:rsidR="003F594D">
        <w:t>/skills</w:t>
      </w:r>
    </w:p>
    <w:p w14:paraId="7DDB8638" w14:textId="77777777" w:rsidR="003F594D" w:rsidRPr="008459C0" w:rsidRDefault="00585F20" w:rsidP="00B94300">
      <w:pPr>
        <w:pStyle w:val="Heading3"/>
      </w:pPr>
      <w:r>
        <w:t>I</w:t>
      </w:r>
      <w:r w:rsidR="003F594D" w:rsidRPr="008459C0">
        <w:t>mpact</w:t>
      </w:r>
      <w:r w:rsidRPr="00585F20">
        <w:t>s these areas of daily life</w:t>
      </w:r>
    </w:p>
    <w:p w14:paraId="69B90EA6" w14:textId="77777777" w:rsidR="003F594D" w:rsidRPr="008459C0" w:rsidRDefault="003F594D" w:rsidP="003F594D">
      <w:pPr>
        <w:pStyle w:val="ListBullet"/>
      </w:pPr>
      <w:r w:rsidRPr="008459C0">
        <w:t>x</w:t>
      </w:r>
    </w:p>
    <w:p w14:paraId="7B73DD54" w14:textId="77777777" w:rsidR="003F594D" w:rsidRPr="008459C0" w:rsidRDefault="003F594D" w:rsidP="003F594D">
      <w:pPr>
        <w:pStyle w:val="ListBullet"/>
      </w:pPr>
      <w:r w:rsidRPr="008459C0">
        <w:t>x</w:t>
      </w:r>
    </w:p>
    <w:p w14:paraId="26FED65B" w14:textId="77777777" w:rsidR="003F594D" w:rsidRPr="008459C0" w:rsidRDefault="00585F20" w:rsidP="00B94300">
      <w:pPr>
        <w:pStyle w:val="Heading3"/>
      </w:pPr>
      <w:r>
        <w:t>O</w:t>
      </w:r>
      <w:r w:rsidR="003F594D" w:rsidRPr="008459C0">
        <w:t xml:space="preserve">ther </w:t>
      </w:r>
      <w:r w:rsidR="003F594D" w:rsidRPr="003F594D">
        <w:t xml:space="preserve">relevant </w:t>
      </w:r>
      <w:r>
        <w:t xml:space="preserve">vision </w:t>
      </w:r>
      <w:r w:rsidR="003F594D" w:rsidRPr="003F594D">
        <w:t>information</w:t>
      </w:r>
    </w:p>
    <w:p w14:paraId="197217D5" w14:textId="77777777" w:rsidR="003F594D" w:rsidRPr="008459C0" w:rsidRDefault="003F594D" w:rsidP="003F594D">
      <w:pPr>
        <w:pStyle w:val="ListBullet"/>
      </w:pPr>
      <w:r w:rsidRPr="008459C0">
        <w:t>x</w:t>
      </w:r>
    </w:p>
    <w:p w14:paraId="490917C0" w14:textId="77777777" w:rsidR="00C32BA7" w:rsidRDefault="003F594D" w:rsidP="00C32BA7">
      <w:pPr>
        <w:pStyle w:val="ListBullet"/>
      </w:pPr>
      <w:r w:rsidRPr="008459C0">
        <w:t>x</w:t>
      </w:r>
    </w:p>
    <w:p w14:paraId="7CE104A0" w14:textId="77777777" w:rsidR="00C32BA7" w:rsidRDefault="000E3A59">
      <w:pPr>
        <w:spacing w:line="240" w:lineRule="auto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885568" behindDoc="0" locked="1" layoutInCell="1" allowOverlap="1" wp14:anchorId="020BDBF0" wp14:editId="1C013DC9">
            <wp:simplePos x="0" y="0"/>
            <wp:positionH relativeFrom="page">
              <wp:posOffset>5598160</wp:posOffset>
            </wp:positionH>
            <wp:positionV relativeFrom="page">
              <wp:posOffset>9219565</wp:posOffset>
            </wp:positionV>
            <wp:extent cx="1749425" cy="1236345"/>
            <wp:effectExtent l="0" t="0" r="3175" b="1905"/>
            <wp:wrapNone/>
            <wp:docPr id="51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23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BA7">
        <w:br w:type="page"/>
      </w:r>
    </w:p>
    <w:p w14:paraId="5F7B7332" w14:textId="77777777" w:rsidR="003F594D" w:rsidRDefault="00FE0397" w:rsidP="00C32BA7">
      <w:pPr>
        <w:pStyle w:val="Heading2"/>
      </w:pPr>
      <w:bookmarkStart w:id="16" w:name="_Toc81490984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1" locked="1" layoutInCell="1" allowOverlap="1" wp14:anchorId="76AC1951" wp14:editId="43542C57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11430" b="17780"/>
                <wp:wrapNone/>
                <wp:docPr id="30770" name="Rectangle: Rounded Corners 307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B9D5A1" id="Rectangle: Rounded Corners 30770" o:spid="_x0000_s1026" alt="&quot;&quot;" style="position:absolute;margin-left:-32.3pt;margin-top:-57.6pt;width:585.6pt;height:100.6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C6Pwae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F594D" w:rsidRPr="00BE7C85">
        <w:t>Supporting [Name]’s vision</w:t>
      </w:r>
      <w:bookmarkEnd w:id="16"/>
    </w:p>
    <w:p w14:paraId="1DFF35C9" w14:textId="77777777" w:rsidR="00576036" w:rsidRDefault="00185C2F" w:rsidP="00CE1D4C">
      <w:r>
        <w:t>[enter text]</w:t>
      </w:r>
    </w:p>
    <w:p w14:paraId="62BF13B8" w14:textId="77777777" w:rsidR="00C32BA7" w:rsidRDefault="00C32BA7" w:rsidP="00CE1D4C">
      <w:pPr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5764606B" w14:textId="77777777" w:rsidR="00BE7C85" w:rsidRDefault="00FE0397" w:rsidP="00E252EA">
      <w:pPr>
        <w:pStyle w:val="Heading2"/>
      </w:pPr>
      <w:bookmarkStart w:id="17" w:name="_Toc81490985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1" locked="1" layoutInCell="1" allowOverlap="1" wp14:anchorId="0F35DF73" wp14:editId="20C9EA17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2" name="Rectangle: Rounded Corners 307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13F00" id="Rectangle: Rounded Corners 30772" o:spid="_x0000_s1026" alt="&quot;&quot;" style="position:absolute;margin-left:-33.2pt;margin-top:-57.6pt;width:585.6pt;height:100.6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Vision – compensatory strategies</w:t>
      </w:r>
      <w:bookmarkEnd w:id="17"/>
    </w:p>
    <w:p w14:paraId="40D3DC43" w14:textId="77777777" w:rsidR="00185C2F" w:rsidRPr="00713DC4" w:rsidRDefault="00185C2F" w:rsidP="00185C2F">
      <w:r>
        <w:t>[enter text]</w:t>
      </w:r>
    </w:p>
    <w:p w14:paraId="1AB5C5B1" w14:textId="77777777" w:rsidR="00C32BA7" w:rsidRDefault="00C32BA7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4A6DD87D" w14:textId="77777777" w:rsidR="00BE7C85" w:rsidRPr="00F90F53" w:rsidRDefault="00FE0397" w:rsidP="00E252EA">
      <w:pPr>
        <w:pStyle w:val="Heading2onTeal"/>
      </w:pPr>
      <w:r w:rsidRPr="00B278A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1" locked="1" layoutInCell="1" allowOverlap="1" wp14:anchorId="7D262761" wp14:editId="3BC1A8D4">
                <wp:simplePos x="0" y="0"/>
                <wp:positionH relativeFrom="page">
                  <wp:posOffset>-410210</wp:posOffset>
                </wp:positionH>
                <wp:positionV relativeFrom="paragraph">
                  <wp:posOffset>-742950</wp:posOffset>
                </wp:positionV>
                <wp:extent cx="7437120" cy="1277620"/>
                <wp:effectExtent l="0" t="0" r="0" b="0"/>
                <wp:wrapNone/>
                <wp:docPr id="30773" name="Rectangle: Rounded Corners 307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B3990F" id="Rectangle: Rounded Corners 30773" o:spid="_x0000_s1026" alt="&quot;&quot;" style="position:absolute;margin-left:-32.3pt;margin-top:-58.5pt;width:585.6pt;height:100.6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" fillcolor="#00a8a6 [3209]" stroked="f" strokeweight="1.5pt">
                <w10:wrap anchorx="page"/>
                <w10:anchorlock/>
              </v:roundrect>
            </w:pict>
          </mc:Fallback>
        </mc:AlternateContent>
      </w:r>
      <w:r w:rsidR="00C32BA7" w:rsidRPr="00F90F53">
        <w:t>Remember…</w:t>
      </w:r>
    </w:p>
    <w:p w14:paraId="73170E4C" w14:textId="77777777" w:rsidR="00C32BA7" w:rsidRDefault="00530737" w:rsidP="00530737">
      <w:pPr>
        <w:rPr>
          <w:lang w:val="en-US"/>
        </w:rPr>
      </w:pPr>
      <w:r>
        <w:rPr>
          <w:lang w:val="en-US"/>
        </w:rPr>
        <w:t>U</w:t>
      </w:r>
      <w:r w:rsidR="00BE7C85" w:rsidRPr="00BE7C85">
        <w:rPr>
          <w:lang w:val="en-US"/>
        </w:rPr>
        <w:t>se this page when you want to highlight some information</w:t>
      </w:r>
    </w:p>
    <w:p w14:paraId="568C601C" w14:textId="77777777" w:rsidR="00C32BA7" w:rsidRDefault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  <w:lang w:val="en-US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  <w:lang w:val="en-US"/>
        </w:rPr>
        <w:br w:type="page"/>
      </w:r>
    </w:p>
    <w:p w14:paraId="624FFE97" w14:textId="77777777" w:rsidR="00185C2F" w:rsidRPr="00BE7C85" w:rsidRDefault="00FE0397" w:rsidP="00185C2F">
      <w:pPr>
        <w:pStyle w:val="Heading2"/>
        <w:rPr>
          <w:sz w:val="26"/>
          <w:szCs w:val="26"/>
        </w:rPr>
      </w:pPr>
      <w:bookmarkStart w:id="18" w:name="_Toc81490986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1" locked="1" layoutInCell="1" allowOverlap="1" wp14:anchorId="0F7698C5" wp14:editId="53CF898B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4" name="Rectangle: Rounded Corners 307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ABB70A" id="Rectangle: Rounded Corners 30774" o:spid="_x0000_s1026" alt="&quot;&quot;" style="position:absolute;margin-left:-32.3pt;margin-top:-57.6pt;width:585.6pt;height:100.6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185C2F">
        <w:t>[enter te</w:t>
      </w:r>
      <w:r w:rsidR="00EC46A8">
        <w:t>xt</w:t>
      </w:r>
      <w:r w:rsidR="00021F07">
        <w:t xml:space="preserve"> &amp; photo</w:t>
      </w:r>
      <w:r w:rsidR="00EC46A8">
        <w:t>]</w:t>
      </w:r>
      <w:bookmarkEnd w:id="18"/>
    </w:p>
    <w:p w14:paraId="31E6E0B1" w14:textId="77777777" w:rsidR="00185C2F" w:rsidRPr="00C32BA7" w:rsidRDefault="00EF0030" w:rsidP="00EF0030">
      <w:pPr>
        <w:pStyle w:val="Shadedtealpanel"/>
        <w:rPr>
          <w:sz w:val="26"/>
          <w:szCs w:val="26"/>
        </w:rPr>
      </w:pPr>
      <w:r>
        <w:t xml:space="preserve">[enter text] </w:t>
      </w:r>
    </w:p>
    <w:p w14:paraId="0146A71E" w14:textId="77777777" w:rsidR="00C32BA7" w:rsidRDefault="00C32BA7" w:rsidP="00C32BA7">
      <w:pPr>
        <w:pStyle w:val="Strongpara"/>
      </w:pPr>
      <w:r w:rsidRPr="00BE7C85">
        <w:t>use this page where you need to add more information to a section</w:t>
      </w:r>
    </w:p>
    <w:p w14:paraId="0E85E1F3" w14:textId="77777777" w:rsidR="00021F07" w:rsidRPr="00021F07" w:rsidRDefault="00021F07" w:rsidP="00021F07"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5BDC7A61" wp14:editId="344FAFC2">
            <wp:extent cx="3838575" cy="3027446"/>
            <wp:effectExtent l="38100" t="38100" r="28575" b="40005"/>
            <wp:docPr id="12" name="Picture 1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729" cy="3058326"/>
                    </a:xfrm>
                    <a:prstGeom prst="rect">
                      <a:avLst/>
                    </a:prstGeom>
                    <a:ln w="38100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</wp:inline>
        </w:drawing>
      </w:r>
    </w:p>
    <w:p w14:paraId="4139D5A9" w14:textId="77777777" w:rsidR="00BE7C85" w:rsidRPr="00C32BA7" w:rsidRDefault="00C32BA7" w:rsidP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62C68414" w14:textId="77777777" w:rsidR="00BE7C85" w:rsidRPr="00BE7C85" w:rsidRDefault="00FE0397" w:rsidP="00C32BA7">
      <w:pPr>
        <w:pStyle w:val="Heading2"/>
        <w:rPr>
          <w:sz w:val="26"/>
          <w:szCs w:val="26"/>
        </w:rPr>
      </w:pPr>
      <w:bookmarkStart w:id="19" w:name="_Toc81490987"/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9552" behindDoc="1" locked="1" layoutInCell="1" allowOverlap="1" wp14:anchorId="70167B1E" wp14:editId="297E1F57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7" name="Rectangle: Rounded Corners 307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4574F4" id="Rectangle: Rounded Corners 30777" o:spid="_x0000_s1026" alt="&quot;&quot;" style="position:absolute;margin-left:-33.2pt;margin-top:-57.6pt;width:585.6pt;height:100.6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Deafblindness</w:t>
      </w:r>
      <w:bookmarkEnd w:id="19"/>
    </w:p>
    <w:p w14:paraId="74C5E6F4" w14:textId="77777777" w:rsidR="00C32BA7" w:rsidRPr="00C32BA7" w:rsidRDefault="00C32BA7" w:rsidP="00B94300">
      <w:pPr>
        <w:pStyle w:val="Heading3"/>
        <w:rPr>
          <w:sz w:val="26"/>
          <w:szCs w:val="26"/>
        </w:rPr>
      </w:pPr>
      <w:r w:rsidRPr="00BE7C85">
        <w:t>Deafblindness</w:t>
      </w:r>
      <w:r w:rsidRPr="00BE7C85">
        <w:rPr>
          <w:sz w:val="28"/>
          <w:szCs w:val="28"/>
        </w:rPr>
        <w:t>…</w:t>
      </w:r>
    </w:p>
    <w:p w14:paraId="673A09DC" w14:textId="77777777" w:rsidR="00BE7C85" w:rsidRPr="00BE7C85" w:rsidRDefault="00BE7C85" w:rsidP="00C32BA7">
      <w:pPr>
        <w:pStyle w:val="ListBullet"/>
      </w:pPr>
      <w:r w:rsidRPr="00BE7C85">
        <w:t>occurs when a combination of hearing and vision skills are affected</w:t>
      </w:r>
    </w:p>
    <w:p w14:paraId="38993A6D" w14:textId="77777777" w:rsidR="00BE7C85" w:rsidRPr="00BE7C85" w:rsidRDefault="00BE7C85" w:rsidP="00C32BA7">
      <w:pPr>
        <w:pStyle w:val="ListBullet"/>
      </w:pPr>
      <w:r w:rsidRPr="00BE7C85">
        <w:t>is a unique and isolating sensory disability</w:t>
      </w:r>
    </w:p>
    <w:p w14:paraId="69634AF3" w14:textId="77777777" w:rsidR="00BE7C85" w:rsidRPr="00C32BA7" w:rsidRDefault="00BE7C85" w:rsidP="00C32BA7">
      <w:pPr>
        <w:pStyle w:val="ListBullet"/>
      </w:pPr>
      <w:r w:rsidRPr="00BE7C85">
        <w:t>significantly affects communication, learning, interaction, and daily tasks.</w:t>
      </w:r>
    </w:p>
    <w:p w14:paraId="213F46F0" w14:textId="77777777" w:rsidR="00BE7C85" w:rsidRPr="00C32BA7" w:rsidRDefault="00BE7C85" w:rsidP="00C32BA7">
      <w:pPr>
        <w:pStyle w:val="ListBullet"/>
      </w:pPr>
      <w:r w:rsidRPr="00BE7C85">
        <w:t>[Name]’s hearing and vision levels and skills indicate deafblindness</w:t>
      </w:r>
    </w:p>
    <w:p w14:paraId="139125EE" w14:textId="77777777" w:rsidR="00BE7C85" w:rsidRPr="00C32BA7" w:rsidRDefault="00BE7C85" w:rsidP="005010E4">
      <w:pPr>
        <w:pStyle w:val="Heading4"/>
      </w:pPr>
      <w:r w:rsidRPr="00BE7C85">
        <w:t xml:space="preserve">Therefore, [Name] has very specific communication and learning needs. </w:t>
      </w:r>
    </w:p>
    <w:p w14:paraId="4268CC8A" w14:textId="77777777" w:rsidR="00BE7C85" w:rsidRDefault="00977733" w:rsidP="009C1932">
      <w:r>
        <w:t xml:space="preserve">The </w:t>
      </w:r>
      <w:r w:rsidRPr="00BE7C85">
        <w:t>imp</w:t>
      </w:r>
      <w:r>
        <w:t>lications</w:t>
      </w:r>
      <w:r w:rsidR="00BE7C85" w:rsidRPr="00BE7C85">
        <w:t xml:space="preserve"> of not meeting these needs</w:t>
      </w:r>
      <w:r>
        <w:t xml:space="preserve"> include</w:t>
      </w:r>
      <w:r w:rsidR="009C1932">
        <w:t>:</w:t>
      </w:r>
    </w:p>
    <w:p w14:paraId="497BA2FF" w14:textId="77777777" w:rsidR="009C1932" w:rsidRDefault="009C1932" w:rsidP="009C1932">
      <w:pPr>
        <w:pStyle w:val="ListBullet"/>
      </w:pPr>
      <w:r w:rsidRPr="009C1932">
        <w:t>X</w:t>
      </w:r>
    </w:p>
    <w:p w14:paraId="2728FAD0" w14:textId="77777777" w:rsidR="009C1932" w:rsidRPr="009C1932" w:rsidRDefault="009C1932" w:rsidP="009C1932">
      <w:pPr>
        <w:pStyle w:val="ListBullet"/>
      </w:pPr>
      <w:r>
        <w:t>x</w:t>
      </w:r>
    </w:p>
    <w:p w14:paraId="6A2ABFCC" w14:textId="77777777" w:rsidR="009C1932" w:rsidRPr="009C1932" w:rsidRDefault="009C1932" w:rsidP="009C1932"/>
    <w:p w14:paraId="050CE4D5" w14:textId="77777777" w:rsidR="00C32BA7" w:rsidRDefault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5AB36C2F" w14:textId="77777777" w:rsidR="00C32BA7" w:rsidRPr="00E13D9A" w:rsidRDefault="00C05776" w:rsidP="00C05776">
      <w:pPr>
        <w:pStyle w:val="Heading2minusbackground"/>
      </w:pPr>
      <w:bookmarkStart w:id="20" w:name="_Toc81490988"/>
      <w:r>
        <w:rPr>
          <w:rFonts w:ascii="Arial Rounded MT Bold" w:eastAsia="MS PGothic" w:hAnsi="Times New Roman" w:cs="Arial Rounded MT Bold"/>
          <w:noProof/>
          <w:kern w:val="24"/>
          <w:sz w:val="40"/>
          <w:szCs w:val="40"/>
        </w:rPr>
        <w:lastRenderedPageBreak/>
        <w:drawing>
          <wp:anchor distT="0" distB="0" distL="114300" distR="114300" simplePos="0" relativeHeight="251969536" behindDoc="1" locked="0" layoutInCell="1" allowOverlap="1" wp14:anchorId="668526BE" wp14:editId="1D2C3492">
            <wp:simplePos x="0" y="0"/>
            <wp:positionH relativeFrom="page">
              <wp:posOffset>-12032</wp:posOffset>
            </wp:positionH>
            <wp:positionV relativeFrom="paragraph">
              <wp:posOffset>-630555</wp:posOffset>
            </wp:positionV>
            <wp:extent cx="7037574" cy="9384632"/>
            <wp:effectExtent l="0" t="0" r="0" b="762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7574" cy="9384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BA7" w:rsidRPr="00E13D9A">
        <w:t>Respectful</w:t>
      </w:r>
      <w:r w:rsidR="00E13D9A" w:rsidRPr="00E13D9A">
        <w:br/>
      </w:r>
      <w:r w:rsidR="00C32BA7" w:rsidRPr="00E13D9A">
        <w:t>approach &amp;</w:t>
      </w:r>
      <w:r w:rsidR="00E13D9A" w:rsidRPr="00E13D9A">
        <w:br/>
      </w:r>
      <w:r w:rsidR="00C32BA7" w:rsidRPr="00E13D9A">
        <w:t>communication</w:t>
      </w:r>
      <w:bookmarkEnd w:id="20"/>
    </w:p>
    <w:p w14:paraId="304A38BE" w14:textId="77777777" w:rsidR="00C32BA7" w:rsidRDefault="00C05776" w:rsidP="00E13D9A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softHyphen/>
      </w:r>
      <w:r w:rsidR="00C32BA7"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2A6F998E" w14:textId="77777777" w:rsidR="00BE7C85" w:rsidRPr="00040505" w:rsidRDefault="00FE0397" w:rsidP="0013790E">
      <w:pPr>
        <w:pStyle w:val="Heading2onyellow"/>
      </w:pPr>
      <w:r w:rsidRPr="0004050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3648" behindDoc="1" locked="1" layoutInCell="1" allowOverlap="1" wp14:anchorId="43E98DF2" wp14:editId="71F74CA3">
                <wp:simplePos x="0" y="0"/>
                <wp:positionH relativeFrom="page">
                  <wp:posOffset>-421640</wp:posOffset>
                </wp:positionH>
                <wp:positionV relativeFrom="paragraph">
                  <wp:posOffset>-745490</wp:posOffset>
                </wp:positionV>
                <wp:extent cx="7437600" cy="1278000"/>
                <wp:effectExtent l="0" t="0" r="0" b="0"/>
                <wp:wrapNone/>
                <wp:docPr id="30780" name="Rectangle: Rounded Corners 307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600" cy="12780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A9808" id="Rectangle: Rounded Corners 30780" o:spid="_x0000_s1026" alt="&quot;&quot;" style="position:absolute;margin-left:-33.2pt;margin-top:-58.7pt;width:585.65pt;height:100.65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" fillcolor="#fbc100 [3214]" stroked="f" strokeweight="1.5pt">
                <w10:wrap anchorx="page"/>
                <w10:anchorlock/>
              </v:roundrect>
            </w:pict>
          </mc:Fallback>
        </mc:AlternateContent>
      </w:r>
      <w:r w:rsidR="00C32BA7" w:rsidRPr="00040505">
        <w:t>Remember…</w:t>
      </w:r>
    </w:p>
    <w:p w14:paraId="1662AFD6" w14:textId="77777777" w:rsidR="00BE7C85" w:rsidRPr="00BE7C85" w:rsidRDefault="00BE7C85" w:rsidP="00E13D9A">
      <w:pPr>
        <w:pStyle w:val="Standout"/>
      </w:pPr>
      <w:r w:rsidRPr="00BE7C85">
        <w:t>Each moment you spend with [Name] is an opportunity for him/her/the</w:t>
      </w:r>
      <w:r w:rsidR="00F50ADF">
        <w:t>m</w:t>
      </w:r>
      <w:r w:rsidRPr="00BE7C85">
        <w:t xml:space="preserve"> to learn something from you and for you to </w:t>
      </w:r>
      <w:r w:rsidR="00B84F70">
        <w:t>s</w:t>
      </w:r>
      <w:r w:rsidRPr="00BE7C85">
        <w:t>upport his/her/their unique communication needs.</w:t>
      </w:r>
    </w:p>
    <w:p w14:paraId="630050A6" w14:textId="77777777" w:rsidR="00F15D3E" w:rsidRDefault="00BE7C85" w:rsidP="00882711">
      <w:pPr>
        <w:rPr>
          <w:lang w:val="en-US"/>
        </w:rPr>
      </w:pPr>
      <w:r w:rsidRPr="00BE7C85">
        <w:rPr>
          <w:lang w:val="en-US"/>
        </w:rPr>
        <w:t>Add photos</w:t>
      </w:r>
      <w:r w:rsidR="00F50ADF">
        <w:rPr>
          <w:lang w:val="en-US"/>
        </w:rPr>
        <w:t xml:space="preserve"> </w:t>
      </w:r>
      <w:r w:rsidR="00F50ADF" w:rsidRPr="00F50ADF">
        <w:rPr>
          <w:lang w:val="en-US"/>
        </w:rPr>
        <w:t>of person interacting/communicating with others</w:t>
      </w:r>
    </w:p>
    <w:p w14:paraId="1E22DB14" w14:textId="77777777" w:rsidR="00F50ADF" w:rsidRDefault="00F50ADF" w:rsidP="00882711">
      <w:pPr>
        <w:rPr>
          <w:lang w:val="en-US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3743ED3F" wp14:editId="43F1503F">
            <wp:extent cx="3019425" cy="2381390"/>
            <wp:effectExtent l="38100" t="38100" r="28575" b="38100"/>
            <wp:docPr id="13" name="Picture 13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717" cy="2412379"/>
                    </a:xfrm>
                    <a:prstGeom prst="rect">
                      <a:avLst/>
                    </a:prstGeom>
                    <a:ln w="38100"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3A3B61E3" w14:textId="77777777" w:rsidR="00F50ADF" w:rsidRDefault="00F50ADF" w:rsidP="00882711">
      <w:pPr>
        <w:rPr>
          <w:lang w:val="en-US"/>
        </w:rPr>
      </w:pPr>
    </w:p>
    <w:p w14:paraId="13271038" w14:textId="77777777" w:rsidR="00F15D3E" w:rsidRDefault="00F15D3E">
      <w:pPr>
        <w:spacing w:line="240" w:lineRule="auto"/>
        <w:rPr>
          <w:b/>
          <w:color w:val="000033" w:themeColor="text2"/>
          <w:sz w:val="36"/>
          <w:lang w:val="en-US"/>
        </w:rPr>
      </w:pPr>
      <w:r>
        <w:rPr>
          <w:lang w:val="en-US"/>
        </w:rPr>
        <w:br w:type="page"/>
      </w:r>
    </w:p>
    <w:p w14:paraId="5CA5E426" w14:textId="77777777" w:rsidR="00BE7C85" w:rsidRPr="00BE7C85" w:rsidRDefault="00D52A26" w:rsidP="00F15D3E">
      <w:pPr>
        <w:pStyle w:val="Heading2"/>
      </w:pPr>
      <w:bookmarkStart w:id="21" w:name="_Toc81490989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5696" behindDoc="1" locked="1" layoutInCell="1" allowOverlap="1" wp14:anchorId="1BA049DF" wp14:editId="6F3EA057">
                <wp:simplePos x="0" y="0"/>
                <wp:positionH relativeFrom="page">
                  <wp:posOffset>-431165</wp:posOffset>
                </wp:positionH>
                <wp:positionV relativeFrom="page">
                  <wp:posOffset>-100965</wp:posOffset>
                </wp:positionV>
                <wp:extent cx="7437120" cy="1277620"/>
                <wp:effectExtent l="0" t="0" r="0" b="0"/>
                <wp:wrapNone/>
                <wp:docPr id="30781" name="Rectangle: Rounded Corners 307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79A31" id="Rectangle: Rounded Corners 30781" o:spid="_x0000_s1026" alt="&quot;&quot;" style="position:absolute;margin-left:-33.95pt;margin-top:-7.95pt;width:585.6pt;height:100.6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AsOt3niAAAAEQEAAA8AAAAAAAAA&#13;&#10;AAAAAAAAxQQAAGRycy9kb3ducmV2LnhtbFBLBQYAAAAABAAEAPMAAADUBQAAAAA=&#13;&#10;" fillcolor="#000050 [3204]" stroked="f" strokeweight="1.5pt">
                <w10:wrap anchorx="page" anchory="page"/>
                <w10:anchorlock/>
              </v:roundrect>
            </w:pict>
          </mc:Fallback>
        </mc:AlternateContent>
      </w:r>
      <w:r w:rsidR="00BE7C85" w:rsidRPr="00BE7C85">
        <w:t>Communicati</w:t>
      </w:r>
      <w:r w:rsidR="00A40DF8">
        <w:t>ng with [</w:t>
      </w:r>
      <w:r w:rsidR="00DB54C3">
        <w:t>N</w:t>
      </w:r>
      <w:r w:rsidR="00A40DF8">
        <w:t>ame]</w:t>
      </w:r>
      <w:bookmarkEnd w:id="21"/>
    </w:p>
    <w:p w14:paraId="632E5B4C" w14:textId="77777777" w:rsidR="00A40DF8" w:rsidRDefault="00A40DF8" w:rsidP="00B94300">
      <w:pPr>
        <w:pStyle w:val="Heading3"/>
      </w:pPr>
      <w:r>
        <w:t>A brief history.</w:t>
      </w:r>
    </w:p>
    <w:p w14:paraId="0471561E" w14:textId="77777777" w:rsidR="00E40601" w:rsidRPr="00E40601" w:rsidRDefault="00E40601" w:rsidP="00E40601">
      <w:r>
        <w:t>[enter text]</w:t>
      </w:r>
    </w:p>
    <w:p w14:paraId="0B0178C5" w14:textId="77777777" w:rsidR="00F15D3E" w:rsidRDefault="00F15D3E" w:rsidP="00F15D3E">
      <w:pPr>
        <w:pStyle w:val="Strongpara"/>
      </w:pPr>
      <w:r w:rsidRPr="00F15D3E">
        <w:t>More information is coming up.</w:t>
      </w:r>
    </w:p>
    <w:p w14:paraId="5282D610" w14:textId="77777777" w:rsidR="00F15D3E" w:rsidRDefault="00F15D3E">
      <w:pPr>
        <w:spacing w:line="240" w:lineRule="auto"/>
        <w:rPr>
          <w:b/>
          <w:color w:val="000033" w:themeColor="text2"/>
          <w:sz w:val="36"/>
        </w:rPr>
      </w:pPr>
      <w:r>
        <w:br w:type="page"/>
      </w:r>
    </w:p>
    <w:p w14:paraId="005AFC02" w14:textId="77777777" w:rsidR="00F15D3E" w:rsidRPr="008E2B00" w:rsidRDefault="0068184C" w:rsidP="0013790E">
      <w:pPr>
        <w:pStyle w:val="Heading2onyellow"/>
        <w:rPr>
          <w:color w:val="auto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67136" behindDoc="1" locked="1" layoutInCell="1" allowOverlap="1" wp14:anchorId="509A0983" wp14:editId="406BD39C">
                <wp:simplePos x="0" y="0"/>
                <wp:positionH relativeFrom="page">
                  <wp:posOffset>-424815</wp:posOffset>
                </wp:positionH>
                <wp:positionV relativeFrom="page">
                  <wp:posOffset>0</wp:posOffset>
                </wp:positionV>
                <wp:extent cx="7437600" cy="9399600"/>
                <wp:effectExtent l="0" t="0" r="0" b="0"/>
                <wp:wrapNone/>
                <wp:docPr id="58" name="Group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600" cy="9399600"/>
                          <a:chOff x="0" y="0"/>
                          <a:chExt cx="7437120" cy="9399976"/>
                        </a:xfrm>
                      </wpg:grpSpPr>
                      <wps:wsp>
                        <wps:cNvPr id="13342" name="Rectangle: Rounded Corners 1334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8122356"/>
                            <a:ext cx="7437120" cy="127762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43" name="Rectangle 1334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12045" y="0"/>
                            <a:ext cx="7025075" cy="8627533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0691FB" id="Group 58" o:spid="_x0000_s1026" alt="&quot;&quot;" style="position:absolute;margin-left:-33.45pt;margin-top:0;width:585.65pt;height:740.15pt;z-index:-251449344;mso-position-horizontal-relative:page;mso-position-vertical-relative:page;mso-width-relative:margin;mso-height-relative:margin" coordsize="74371,939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">
                <v:roundrect id="Rectangle: Rounded Corners 13342" o:spid="_x0000_s1027" alt="&quot;&quot;" style="position:absolute;top:81223;width:74371;height:1277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" fillcolor="#fbc100 [3214]" stroked="f" strokeweight="1.5pt"/>
                <v:rect id="Rectangle 13343" o:spid="_x0000_s1028" alt="&quot;&quot;" style="position:absolute;left:4120;width:70251;height:862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" fillcolor="#fbc100 [3214]" stroked="f" strokeweight="1.5pt"/>
                <w10:wrap anchorx="page" anchory="page"/>
                <w10:anchorlock/>
              </v:group>
            </w:pict>
          </mc:Fallback>
        </mc:AlternateContent>
      </w:r>
      <w:r w:rsidR="00F15D3E" w:rsidRPr="004C5590">
        <w:t>‘S.T.O.P.’</w:t>
      </w:r>
      <w:r w:rsidR="004C5590">
        <w:rPr>
          <w:color w:val="000000" w:themeColor="text1"/>
        </w:rPr>
        <w:br/>
      </w:r>
      <w:r w:rsidR="00F15D3E" w:rsidRPr="004C5590">
        <w:t xml:space="preserve">How to approach someone </w:t>
      </w:r>
      <w:r w:rsidR="008E2B00" w:rsidRPr="004C5590">
        <w:br/>
      </w:r>
      <w:r w:rsidR="00F15D3E" w:rsidRPr="004C5590">
        <w:t>with deafblindness</w:t>
      </w:r>
    </w:p>
    <w:p w14:paraId="3D82842F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S</w:t>
      </w:r>
      <w:r w:rsidRPr="008E2B00">
        <w:t>how</w:t>
      </w:r>
    </w:p>
    <w:p w14:paraId="5315E667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>…approach from the front.</w:t>
      </w:r>
      <w:r w:rsidRPr="008E2B00">
        <w:rPr>
          <w:lang w:val="en-GB"/>
        </w:rPr>
        <w:t xml:space="preserve"> </w:t>
      </w:r>
      <w:r w:rsidR="008620FB">
        <w:rPr>
          <w:lang w:val="en-GB"/>
        </w:rPr>
        <w:br/>
      </w:r>
      <w:r w:rsidRPr="008E2B00">
        <w:rPr>
          <w:lang w:val="en-GB"/>
        </w:rPr>
        <w:t>This provides opportunity to use any functional vision.</w:t>
      </w:r>
    </w:p>
    <w:p w14:paraId="0A34D1CA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T</w:t>
      </w:r>
      <w:r w:rsidRPr="008E2B00">
        <w:t>ell</w:t>
      </w:r>
    </w:p>
    <w:p w14:paraId="2760FA17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>…say their name to get their attention, say your name.</w:t>
      </w:r>
      <w:r w:rsidRPr="008E2B00">
        <w:rPr>
          <w:lang w:val="en-GB"/>
        </w:rPr>
        <w:t xml:space="preserve"> </w:t>
      </w:r>
      <w:r w:rsidR="008620FB">
        <w:rPr>
          <w:lang w:val="en-GB"/>
        </w:rPr>
        <w:br/>
      </w:r>
      <w:r w:rsidRPr="008E2B00">
        <w:rPr>
          <w:lang w:val="en-GB"/>
        </w:rPr>
        <w:t xml:space="preserve">This provides opportunity for use of functional hearing </w:t>
      </w:r>
      <w:r w:rsidR="008620FB">
        <w:rPr>
          <w:lang w:val="en-GB"/>
        </w:rPr>
        <w:br/>
      </w:r>
      <w:r w:rsidRPr="008E2B00">
        <w:rPr>
          <w:lang w:val="en-GB"/>
        </w:rPr>
        <w:t>and to alert them to your presence.</w:t>
      </w:r>
    </w:p>
    <w:p w14:paraId="4E6717AD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O</w:t>
      </w:r>
      <w:r w:rsidRPr="008E2B00">
        <w:t>ffer</w:t>
      </w:r>
    </w:p>
    <w:p w14:paraId="64042116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 xml:space="preserve">…should vision/hearing be insufficient to gain attention, </w:t>
      </w:r>
      <w:r w:rsidR="008620FB" w:rsidRPr="008620FB">
        <w:rPr>
          <w:b/>
          <w:bCs/>
          <w:lang w:val="en-GB"/>
        </w:rPr>
        <w:br/>
      </w:r>
      <w:r w:rsidRPr="008620FB">
        <w:rPr>
          <w:b/>
          <w:bCs/>
          <w:lang w:val="en-GB"/>
        </w:rPr>
        <w:t>press your hand on their shoulder</w:t>
      </w:r>
      <w:r w:rsidR="003A7135">
        <w:rPr>
          <w:b/>
          <w:bCs/>
          <w:lang w:val="en-GB"/>
        </w:rPr>
        <w:t xml:space="preserve">, </w:t>
      </w:r>
      <w:r w:rsidRPr="008620FB">
        <w:rPr>
          <w:b/>
          <w:bCs/>
          <w:lang w:val="en-GB"/>
        </w:rPr>
        <w:t>upper arm</w:t>
      </w:r>
      <w:r w:rsidR="003A7135">
        <w:rPr>
          <w:b/>
          <w:bCs/>
          <w:lang w:val="en-GB"/>
        </w:rPr>
        <w:t xml:space="preserve"> or </w:t>
      </w:r>
      <w:r w:rsidR="00F525F0">
        <w:rPr>
          <w:b/>
          <w:bCs/>
          <w:lang w:val="en-GB"/>
        </w:rPr>
        <w:br/>
      </w:r>
      <w:r w:rsidR="003A7135">
        <w:rPr>
          <w:b/>
          <w:bCs/>
          <w:lang w:val="en-GB"/>
        </w:rPr>
        <w:t>back of their hand</w:t>
      </w:r>
      <w:r w:rsidRPr="008620FB">
        <w:rPr>
          <w:b/>
          <w:bCs/>
          <w:lang w:val="en-GB"/>
        </w:rPr>
        <w:t>, to let them know you are there.</w:t>
      </w:r>
      <w:r w:rsidRPr="008E2B00">
        <w:rPr>
          <w:lang w:val="en-GB"/>
        </w:rPr>
        <w:t xml:space="preserve"> </w:t>
      </w:r>
      <w:r w:rsidR="003A7135">
        <w:rPr>
          <w:lang w:val="en-GB"/>
        </w:rPr>
        <w:br/>
      </w:r>
      <w:r w:rsidRPr="008E2B00">
        <w:rPr>
          <w:lang w:val="en-GB"/>
        </w:rPr>
        <w:t>Offer your hand / personal signature (</w:t>
      </w:r>
      <w:r w:rsidR="002F0239">
        <w:rPr>
          <w:b/>
          <w:bCs/>
          <w:lang w:val="en-GB"/>
        </w:rPr>
        <w:t>under</w:t>
      </w:r>
      <w:r w:rsidRPr="008E2B00">
        <w:rPr>
          <w:b/>
          <w:bCs/>
          <w:lang w:val="en-GB"/>
        </w:rPr>
        <w:t xml:space="preserve">) </w:t>
      </w:r>
      <w:r w:rsidRPr="008E2B00">
        <w:rPr>
          <w:lang w:val="en-GB"/>
        </w:rPr>
        <w:t xml:space="preserve">their hand </w:t>
      </w:r>
      <w:r w:rsidR="003A7135">
        <w:rPr>
          <w:lang w:val="en-GB"/>
        </w:rPr>
        <w:br/>
      </w:r>
      <w:r w:rsidRPr="008E2B00">
        <w:rPr>
          <w:lang w:val="en-GB"/>
        </w:rPr>
        <w:t>to let them know who you are.</w:t>
      </w:r>
    </w:p>
    <w:p w14:paraId="0D762FA6" w14:textId="77777777" w:rsidR="00F15D3E" w:rsidRPr="008E2B00" w:rsidRDefault="00F15D3E" w:rsidP="00C950F9">
      <w:pPr>
        <w:pStyle w:val="H3minusspaceafter"/>
      </w:pPr>
      <w:r w:rsidRPr="002F0239">
        <w:rPr>
          <w:u w:val="single"/>
        </w:rPr>
        <w:t>P</w:t>
      </w:r>
      <w:r w:rsidRPr="008E2B00">
        <w:t>roceed</w:t>
      </w:r>
    </w:p>
    <w:p w14:paraId="0A0EA0F1" w14:textId="77777777" w:rsidR="00576036" w:rsidRPr="008620FB" w:rsidRDefault="00BE7C85" w:rsidP="004C5590">
      <w:pPr>
        <w:rPr>
          <w:b/>
          <w:bCs/>
          <w:lang w:val="en-GB"/>
        </w:rPr>
      </w:pPr>
      <w:r w:rsidRPr="008620FB">
        <w:rPr>
          <w:b/>
          <w:bCs/>
          <w:lang w:val="en-GB"/>
        </w:rPr>
        <w:t>…with communication, activity, action</w:t>
      </w:r>
      <w:r w:rsidR="008620FB" w:rsidRPr="008620FB">
        <w:rPr>
          <w:b/>
          <w:bCs/>
          <w:lang w:val="en-GB"/>
        </w:rPr>
        <w:t>.</w:t>
      </w:r>
    </w:p>
    <w:p w14:paraId="6E40E26A" w14:textId="77777777" w:rsidR="0039376C" w:rsidRPr="00B86627" w:rsidRDefault="0039376C" w:rsidP="004C5590">
      <w:pPr>
        <w:rPr>
          <w:rFonts w:ascii="Arial Rounded MT Bold" w:eastAsia="MS PGothic" w:hAnsi="Times New Roman" w:cs="Arial Rounded MT Bold"/>
          <w:color w:val="FFFFFF" w:themeColor="background1"/>
          <w:kern w:val="24"/>
          <w:sz w:val="60"/>
          <w:szCs w:val="60"/>
        </w:rPr>
      </w:pPr>
      <w:r w:rsidRPr="00B86627">
        <w:rPr>
          <w:rFonts w:ascii="Arial Rounded MT Bold" w:eastAsia="MS PGothic" w:hAnsi="Times New Roman" w:cs="Arial Rounded MT Bold"/>
          <w:color w:val="FFFFFF" w:themeColor="background1"/>
          <w:kern w:val="24"/>
          <w:sz w:val="60"/>
          <w:szCs w:val="60"/>
        </w:rPr>
        <w:br w:type="page"/>
      </w:r>
    </w:p>
    <w:p w14:paraId="4A3AE46F" w14:textId="77777777" w:rsidR="00C61C97" w:rsidRDefault="00445126" w:rsidP="002B6A3D">
      <w:pPr>
        <w:pStyle w:val="H3minusspaceafter"/>
        <w:ind w:left="1134"/>
      </w:pPr>
      <w:r>
        <w:rPr>
          <w:noProof/>
        </w:rPr>
        <w:lastRenderedPageBreak/>
        <w:drawing>
          <wp:anchor distT="0" distB="0" distL="114300" distR="114300" simplePos="0" relativeHeight="251950080" behindDoc="0" locked="0" layoutInCell="1" allowOverlap="1" wp14:anchorId="03A1EC88" wp14:editId="324479A1">
            <wp:simplePos x="0" y="0"/>
            <wp:positionH relativeFrom="column">
              <wp:posOffset>-241126</wp:posOffset>
            </wp:positionH>
            <wp:positionV relativeFrom="paragraph">
              <wp:posOffset>-115165</wp:posOffset>
            </wp:positionV>
            <wp:extent cx="846396" cy="507076"/>
            <wp:effectExtent l="0" t="0" r="0" b="0"/>
            <wp:wrapNone/>
            <wp:docPr id="19" name="Graphic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67" cy="512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03D" w:rsidRPr="002F5BD0">
        <w:rPr>
          <w:noProof/>
          <w:color w:val="000033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27552" behindDoc="1" locked="1" layoutInCell="1" allowOverlap="1" wp14:anchorId="559821A8" wp14:editId="485008F7">
                <wp:simplePos x="0" y="0"/>
                <wp:positionH relativeFrom="page">
                  <wp:posOffset>-423545</wp:posOffset>
                </wp:positionH>
                <wp:positionV relativeFrom="page">
                  <wp:posOffset>-6985</wp:posOffset>
                </wp:positionV>
                <wp:extent cx="7437120" cy="9399270"/>
                <wp:effectExtent l="0" t="0" r="0" b="0"/>
                <wp:wrapNone/>
                <wp:docPr id="60" name="Group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120" cy="9399270"/>
                          <a:chOff x="0" y="0"/>
                          <a:chExt cx="7437120" cy="9399976"/>
                        </a:xfrm>
                      </wpg:grpSpPr>
                      <wps:wsp>
                        <wps:cNvPr id="61" name="Rectangle: Rounded Corners 6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8122356"/>
                            <a:ext cx="7437120" cy="127762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12045" y="0"/>
                            <a:ext cx="7025075" cy="8627533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5BC6DD" id="Group 60" o:spid="_x0000_s1026" alt="&quot;&quot;" style="position:absolute;margin-left:-33.35pt;margin-top:-.55pt;width:585.6pt;height:740.1pt;z-index:-251388928;mso-position-horizontal-relative:page;mso-position-vertical-relative:page;mso-width-relative:margin;mso-height-relative:margin" coordsize="74371,939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">
                <v:roundrect id="Rectangle: Rounded Corners 61" o:spid="_x0000_s1027" alt="&quot;&quot;" style="position:absolute;top:81223;width:74371;height:1277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" fillcolor="#fbc100 [3214]" stroked="f" strokeweight="1.5pt"/>
                <v:rect id="Rectangle 62" o:spid="_x0000_s1028" alt="&quot;&quot;" style="position:absolute;left:4120;width:70251;height:862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" fillcolor="#fbc100 [3214]" stroked="f" strokeweight="1.5pt"/>
                <w10:wrap anchorx="page" anchory="page"/>
                <w10:anchorlock/>
              </v:group>
            </w:pict>
          </mc:Fallback>
        </mc:AlternateContent>
      </w:r>
      <w:r w:rsidR="00C61C97" w:rsidRPr="00C61C97">
        <w:t>Get face to face</w:t>
      </w:r>
    </w:p>
    <w:p w14:paraId="505A4DC4" w14:textId="77777777" w:rsidR="00761C12" w:rsidRDefault="00C61C97" w:rsidP="002B6A3D">
      <w:pPr>
        <w:ind w:left="1134"/>
      </w:pPr>
      <w:r w:rsidRPr="00C61C97">
        <w:t>Approach from the front, at eye level.</w:t>
      </w:r>
    </w:p>
    <w:p w14:paraId="33663112" w14:textId="77777777" w:rsidR="00C61C97" w:rsidRDefault="00761C12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4000" behindDoc="0" locked="0" layoutInCell="1" allowOverlap="1" wp14:anchorId="4174CAE4" wp14:editId="57780429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432262" cy="415150"/>
            <wp:effectExtent l="0" t="0" r="6350" b="4445"/>
            <wp:wrapNone/>
            <wp:docPr id="13339" name="Picture 133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" name="Picture 133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67" cy="420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>
        <w:t>Greet</w:t>
      </w:r>
    </w:p>
    <w:p w14:paraId="72754359" w14:textId="77777777" w:rsidR="00C61C97" w:rsidRPr="00C61C97" w:rsidRDefault="00C61C97" w:rsidP="002B6A3D">
      <w:pPr>
        <w:ind w:left="1134"/>
      </w:pPr>
      <w:r w:rsidRPr="00C61C97">
        <w:t>[describe usual greeting method]</w:t>
      </w:r>
    </w:p>
    <w:p w14:paraId="17A595EF" w14:textId="77777777" w:rsidR="00C61C97" w:rsidRPr="00C61C97" w:rsidRDefault="00AD379C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2192" behindDoc="0" locked="0" layoutInCell="1" allowOverlap="1" wp14:anchorId="47D5D4BE" wp14:editId="3A18761D">
            <wp:simplePos x="0" y="0"/>
            <wp:positionH relativeFrom="margin">
              <wp:posOffset>16569</wp:posOffset>
            </wp:positionH>
            <wp:positionV relativeFrom="paragraph">
              <wp:posOffset>7793</wp:posOffset>
            </wp:positionV>
            <wp:extent cx="413242" cy="407324"/>
            <wp:effectExtent l="0" t="0" r="6350" b="0"/>
            <wp:wrapNone/>
            <wp:docPr id="13351" name="Picture 133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" name="Picture 133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8" cy="414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Prepare</w:t>
      </w:r>
    </w:p>
    <w:p w14:paraId="4675BB2E" w14:textId="77777777" w:rsidR="00C61C97" w:rsidRPr="00C61C97" w:rsidRDefault="00C61C97" w:rsidP="002B6A3D">
      <w:pPr>
        <w:spacing w:after="0"/>
        <w:ind w:left="1134"/>
      </w:pPr>
      <w:r w:rsidRPr="00C61C97">
        <w:t>Help prepare for what</w:t>
      </w:r>
      <w:r>
        <w:t xml:space="preserve"> </w:t>
      </w:r>
      <w:r w:rsidRPr="00C61C97">
        <w:t>is about to happen using…</w:t>
      </w:r>
    </w:p>
    <w:p w14:paraId="2D9AA6E2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 xml:space="preserve">words </w:t>
      </w:r>
    </w:p>
    <w:p w14:paraId="2100F768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>touch cues</w:t>
      </w:r>
    </w:p>
    <w:p w14:paraId="3D201950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 xml:space="preserve">objects </w:t>
      </w:r>
    </w:p>
    <w:p w14:paraId="1377E550" w14:textId="77777777" w:rsidR="00C61C97" w:rsidRDefault="00C61C97" w:rsidP="002B6A3D">
      <w:pPr>
        <w:pStyle w:val="ListBullet"/>
        <w:spacing w:after="120"/>
        <w:ind w:left="1560" w:hanging="425"/>
      </w:pPr>
      <w:r w:rsidRPr="00C61C97">
        <w:t>signs/gestures</w:t>
      </w:r>
    </w:p>
    <w:p w14:paraId="79A4D9F8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8096" behindDoc="0" locked="0" layoutInCell="1" allowOverlap="1" wp14:anchorId="0E031418" wp14:editId="5CB22A95">
            <wp:simplePos x="0" y="0"/>
            <wp:positionH relativeFrom="margin">
              <wp:posOffset>-74872</wp:posOffset>
            </wp:positionH>
            <wp:positionV relativeFrom="paragraph">
              <wp:posOffset>160886</wp:posOffset>
            </wp:positionV>
            <wp:extent cx="406333" cy="407324"/>
            <wp:effectExtent l="0" t="0" r="0" b="0"/>
            <wp:wrapNone/>
            <wp:docPr id="13346" name="Picture 133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" name="Picture 133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51" cy="415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Be aware of light</w:t>
      </w:r>
    </w:p>
    <w:p w14:paraId="444AE9DE" w14:textId="77777777" w:rsidR="00C61C97" w:rsidRDefault="00C61C97" w:rsidP="002B6A3D">
      <w:pPr>
        <w:ind w:left="1134"/>
      </w:pPr>
      <w:r w:rsidRPr="00C61C97">
        <w:t>If possible, position yourself so that a</w:t>
      </w:r>
      <w:r>
        <w:t xml:space="preserve"> </w:t>
      </w:r>
      <w:r w:rsidRPr="00C61C97">
        <w:t xml:space="preserve">light source </w:t>
      </w:r>
      <w:r w:rsidR="00070F7A">
        <w:br/>
      </w:r>
      <w:r w:rsidRPr="00C61C97">
        <w:t>illuminates your face.</w:t>
      </w:r>
    </w:p>
    <w:p w14:paraId="08FABD59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6048" behindDoc="0" locked="0" layoutInCell="1" allowOverlap="1" wp14:anchorId="1061FE37" wp14:editId="1A6239B5">
            <wp:simplePos x="0" y="0"/>
            <wp:positionH relativeFrom="margin">
              <wp:posOffset>-91498</wp:posOffset>
            </wp:positionH>
            <wp:positionV relativeFrom="paragraph">
              <wp:posOffset>173</wp:posOffset>
            </wp:positionV>
            <wp:extent cx="540328" cy="418633"/>
            <wp:effectExtent l="0" t="0" r="0" b="635"/>
            <wp:wrapNone/>
            <wp:docPr id="13345" name="Picture 133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5" name="Picture 133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21" cy="423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Personal signature</w:t>
      </w:r>
      <w:r w:rsidR="00AD379C">
        <w:t xml:space="preserve"> </w:t>
      </w:r>
      <w:r w:rsidR="00C61C97" w:rsidRPr="00C950F9">
        <w:rPr>
          <w:sz w:val="28"/>
          <w:szCs w:val="28"/>
        </w:rPr>
        <w:t>(unique object/routine/scent)</w:t>
      </w:r>
    </w:p>
    <w:p w14:paraId="163EAEB1" w14:textId="77777777" w:rsidR="00C61C97" w:rsidRDefault="00C61C97" w:rsidP="002B6A3D">
      <w:pPr>
        <w:ind w:left="1134"/>
      </w:pPr>
      <w:r w:rsidRPr="00C61C97">
        <w:t xml:space="preserve">Present personal signature. This uses senses that </w:t>
      </w:r>
      <w:r w:rsidR="00C23FB3">
        <w:br/>
      </w:r>
      <w:r w:rsidRPr="00C61C97">
        <w:t>are usually</w:t>
      </w:r>
      <w:r w:rsidR="00C23FB3">
        <w:t xml:space="preserve"> </w:t>
      </w:r>
      <w:r w:rsidRPr="00C61C97">
        <w:t>stronger to</w:t>
      </w:r>
      <w:r>
        <w:t xml:space="preserve"> </w:t>
      </w:r>
      <w:r w:rsidRPr="00C61C97">
        <w:t>help confirm who you are.</w:t>
      </w:r>
    </w:p>
    <w:p w14:paraId="7DC067FB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1952" behindDoc="0" locked="0" layoutInCell="1" allowOverlap="1" wp14:anchorId="454C914C" wp14:editId="57330E23">
            <wp:simplePos x="0" y="0"/>
            <wp:positionH relativeFrom="margin">
              <wp:posOffset>-41621</wp:posOffset>
            </wp:positionH>
            <wp:positionV relativeFrom="paragraph">
              <wp:posOffset>8486</wp:posOffset>
            </wp:positionV>
            <wp:extent cx="454026" cy="457200"/>
            <wp:effectExtent l="0" t="0" r="3175" b="0"/>
            <wp:wrapNone/>
            <wp:docPr id="13338" name="Picture 133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" name="Picture 133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72" cy="460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Departing</w:t>
      </w:r>
    </w:p>
    <w:p w14:paraId="5962046A" w14:textId="77777777" w:rsidR="002F5BD0" w:rsidRDefault="00C61C97" w:rsidP="002B6A3D">
      <w:pPr>
        <w:ind w:left="1134"/>
      </w:pPr>
      <w:r w:rsidRPr="00C61C97">
        <w:t xml:space="preserve">Remember to sign “goodbye” when you leave. </w:t>
      </w:r>
      <w:r>
        <w:br/>
      </w:r>
      <w:r w:rsidRPr="00C61C97">
        <w:t>This communicates that you have gone (not just in another room)</w:t>
      </w:r>
    </w:p>
    <w:p w14:paraId="205036A5" w14:textId="77777777" w:rsidR="008D303D" w:rsidRDefault="002F5BD0" w:rsidP="00C950F9">
      <w:pPr>
        <w:spacing w:before="240"/>
        <w:ind w:left="-425"/>
        <w:rPr>
          <w:sz w:val="24"/>
          <w:lang w:val="en-US"/>
        </w:rPr>
      </w:pPr>
      <w:r w:rsidRPr="00B51403">
        <w:rPr>
          <w:sz w:val="24"/>
          <w:lang w:val="en-US"/>
        </w:rPr>
        <w:t>Use this page to insert/edit tips that support trust, respect &amp; set up for positive communication</w:t>
      </w:r>
    </w:p>
    <w:p w14:paraId="404D0D24" w14:textId="77777777" w:rsidR="008D303D" w:rsidRDefault="008D303D">
      <w:pPr>
        <w:spacing w:line="240" w:lineRule="auto"/>
        <w:rPr>
          <w:sz w:val="24"/>
          <w:lang w:val="en-US"/>
        </w:rPr>
      </w:pPr>
      <w:r>
        <w:rPr>
          <w:sz w:val="24"/>
          <w:lang w:val="en-US"/>
        </w:rPr>
        <w:br w:type="page"/>
      </w:r>
    </w:p>
    <w:p w14:paraId="66FDF691" w14:textId="77777777" w:rsidR="0039376C" w:rsidRPr="0039376C" w:rsidRDefault="00D52A26" w:rsidP="0039376C">
      <w:pPr>
        <w:pStyle w:val="Heading2"/>
      </w:pPr>
      <w:bookmarkStart w:id="22" w:name="_Toc81490990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0816" behindDoc="1" locked="1" layoutInCell="1" allowOverlap="1" wp14:anchorId="29CC1EF8" wp14:editId="16CCE54A">
                <wp:simplePos x="0" y="0"/>
                <wp:positionH relativeFrom="page">
                  <wp:posOffset>-409575</wp:posOffset>
                </wp:positionH>
                <wp:positionV relativeFrom="page">
                  <wp:posOffset>-97790</wp:posOffset>
                </wp:positionV>
                <wp:extent cx="7437120" cy="1277620"/>
                <wp:effectExtent l="0" t="0" r="0" b="0"/>
                <wp:wrapNone/>
                <wp:docPr id="13312" name="Rectangle: Rounded Corners 133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6272E" id="Rectangle: Rounded Corners 13312" o:spid="_x0000_s1026" alt="&quot;&quot;" style="position:absolute;margin-left:-32.25pt;margin-top:-7.7pt;width:585.6pt;height:100.6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CCacpF4wAAABEBAAAPAAAAAAAA&#13;&#10;AAAAAAAAAMUEAABkcnMvZG93bnJldi54bWxQSwUGAAAAAAQABADzAAAA1QUAAAAA&#13;&#10;" fillcolor="#000050 [3204]" stroked="f" strokeweight="1.5pt">
                <w10:wrap anchorx="page" anchory="page"/>
                <w10:anchorlock/>
              </v:roundrect>
            </w:pict>
          </mc:Fallback>
        </mc:AlternateContent>
      </w:r>
      <w:r w:rsidR="0039376C" w:rsidRPr="0039376C">
        <w:t>Hand-Under-Hand (HUH) – Why?</w:t>
      </w:r>
      <w:bookmarkEnd w:id="22"/>
    </w:p>
    <w:p w14:paraId="37E9065F" w14:textId="77777777" w:rsidR="00BE7C85" w:rsidRPr="00BE7C85" w:rsidRDefault="00BE7C85" w:rsidP="0039376C">
      <w:pPr>
        <w:pStyle w:val="Strongpara"/>
      </w:pPr>
      <w:r w:rsidRPr="00BE7C85">
        <w:t xml:space="preserve">If you are sighted and hearing, </w:t>
      </w:r>
      <w:r w:rsidR="00AD0DBE">
        <w:br/>
      </w:r>
      <w:r w:rsidRPr="00BE7C85">
        <w:t>you watch, listen and copy to learn.</w:t>
      </w:r>
    </w:p>
    <w:p w14:paraId="01A6415C" w14:textId="77777777" w:rsidR="00BE7C85" w:rsidRPr="0039376C" w:rsidRDefault="00BE7C85" w:rsidP="0039376C">
      <w:pPr>
        <w:pStyle w:val="Strongpara"/>
      </w:pPr>
      <w:r w:rsidRPr="00BE7C85">
        <w:t xml:space="preserve">If someone </w:t>
      </w:r>
      <w:r w:rsidR="00DD5377">
        <w:t xml:space="preserve">does not have full vision and hearing </w:t>
      </w:r>
      <w:r w:rsidRPr="00BE7C85">
        <w:t xml:space="preserve"> </w:t>
      </w:r>
      <w:r w:rsidR="00AD0DBE">
        <w:br/>
      </w:r>
      <w:r w:rsidRPr="00BE7C85">
        <w:t xml:space="preserve">it is very difficult to watch and listen to learn </w:t>
      </w:r>
      <w:r w:rsidR="00AD0DBE">
        <w:br/>
      </w:r>
      <w:r w:rsidRPr="00BE7C85">
        <w:t>and much information may be missed.</w:t>
      </w:r>
    </w:p>
    <w:p w14:paraId="6226078A" w14:textId="77777777" w:rsidR="00BE7C85" w:rsidRPr="00B94300" w:rsidRDefault="00BE7C85" w:rsidP="00007929">
      <w:pPr>
        <w:pStyle w:val="Heading3"/>
      </w:pPr>
      <w:r w:rsidRPr="00B94300">
        <w:t>Hand-Under-Hand methods</w:t>
      </w:r>
    </w:p>
    <w:p w14:paraId="67FC1DE9" w14:textId="77777777" w:rsidR="00BE7C85" w:rsidRPr="00BE7C85" w:rsidRDefault="00BE7C85" w:rsidP="0039376C">
      <w:pPr>
        <w:pStyle w:val="ListBullet"/>
      </w:pPr>
      <w:r w:rsidRPr="00BE7C85">
        <w:t xml:space="preserve">help develop curiosity </w:t>
      </w:r>
    </w:p>
    <w:p w14:paraId="4E1464B6" w14:textId="77777777" w:rsidR="00BE7C85" w:rsidRPr="00BE7C85" w:rsidRDefault="00BE7C85" w:rsidP="0039376C">
      <w:pPr>
        <w:pStyle w:val="ListBullet"/>
      </w:pPr>
      <w:r w:rsidRPr="00BE7C85">
        <w:t xml:space="preserve">help </w:t>
      </w:r>
      <w:r w:rsidR="00DD5377">
        <w:t xml:space="preserve">with </w:t>
      </w:r>
      <w:r w:rsidRPr="00BE7C85">
        <w:t>explor</w:t>
      </w:r>
      <w:r w:rsidR="00DD5377">
        <w:t>ing</w:t>
      </w:r>
      <w:r w:rsidRPr="00BE7C85">
        <w:t xml:space="preserve"> things, people &amp; surroundings &amp; feel safe about it</w:t>
      </w:r>
    </w:p>
    <w:p w14:paraId="7F6877A0" w14:textId="77777777" w:rsidR="00BE7C85" w:rsidRPr="00BE7C85" w:rsidRDefault="00BE7C85" w:rsidP="0039376C">
      <w:pPr>
        <w:pStyle w:val="ListBullet"/>
      </w:pPr>
      <w:r w:rsidRPr="00BE7C85">
        <w:t>give control over this exploring</w:t>
      </w:r>
    </w:p>
    <w:p w14:paraId="65C22956" w14:textId="77777777" w:rsidR="00BE7C85" w:rsidRPr="00BE7C85" w:rsidRDefault="00BE7C85" w:rsidP="0039376C">
      <w:pPr>
        <w:pStyle w:val="ListBullet"/>
      </w:pPr>
      <w:r w:rsidRPr="00BE7C85">
        <w:t>increase independence and discourage dependence</w:t>
      </w:r>
    </w:p>
    <w:p w14:paraId="64B8BDF4" w14:textId="77777777" w:rsidR="00BE7C85" w:rsidRPr="00BE7C85" w:rsidRDefault="00BE7C85" w:rsidP="0039376C">
      <w:pPr>
        <w:pStyle w:val="ListBullet"/>
      </w:pPr>
      <w:r w:rsidRPr="00BE7C85">
        <w:t>teach movements including direction, force, speed, rhythm</w:t>
      </w:r>
    </w:p>
    <w:p w14:paraId="1E5C2132" w14:textId="77777777" w:rsidR="00BE7C85" w:rsidRPr="00BE7C85" w:rsidRDefault="00BE7C85" w:rsidP="0039376C">
      <w:pPr>
        <w:pStyle w:val="ListBullet"/>
      </w:pPr>
      <w:r w:rsidRPr="00BE7C85">
        <w:t>help locate important / relevant aspects</w:t>
      </w:r>
    </w:p>
    <w:p w14:paraId="4F722FB0" w14:textId="77777777" w:rsidR="00BE7C85" w:rsidRPr="0039376C" w:rsidRDefault="00BE7C85" w:rsidP="0039376C">
      <w:pPr>
        <w:pStyle w:val="ListBullet"/>
      </w:pPr>
      <w:r w:rsidRPr="00BE7C85">
        <w:t>teach how to use an object &amp; complete a task</w:t>
      </w:r>
    </w:p>
    <w:p w14:paraId="6A9C5970" w14:textId="77777777" w:rsidR="0039376C" w:rsidRDefault="0034005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6288" behindDoc="0" locked="1" layoutInCell="1" allowOverlap="1" wp14:anchorId="4D850F84" wp14:editId="04B1074F">
            <wp:simplePos x="0" y="0"/>
            <wp:positionH relativeFrom="page">
              <wp:posOffset>5466080</wp:posOffset>
            </wp:positionH>
            <wp:positionV relativeFrom="page">
              <wp:posOffset>8759190</wp:posOffset>
            </wp:positionV>
            <wp:extent cx="2202815" cy="2033905"/>
            <wp:effectExtent l="0" t="0" r="6985" b="4445"/>
            <wp:wrapNone/>
            <wp:docPr id="13354" name="Picture 133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" name="Picture 133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203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76C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0B200A1D" w14:textId="77777777" w:rsidR="00BE7C85" w:rsidRPr="00BE7C85" w:rsidRDefault="00D52A26" w:rsidP="0039376C">
      <w:pPr>
        <w:pStyle w:val="Heading2"/>
      </w:pPr>
      <w:bookmarkStart w:id="23" w:name="_Toc81490991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3888" behindDoc="1" locked="1" layoutInCell="1" allowOverlap="1" wp14:anchorId="167218B3" wp14:editId="322A4AF1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3" name="Rectangle: Rounded Corners 133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A941FA" id="Rectangle: Rounded Corners 13313" o:spid="_x0000_s1026" alt="&quot;&quot;" style="position:absolute;margin-left:-32.3pt;margin-top:-57.6pt;width:585.6pt;height:100.6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 xml:space="preserve">Hand-Under-Hand (HUH) – </w:t>
      </w:r>
      <w:r w:rsidR="0039376C">
        <w:t>How</w:t>
      </w:r>
      <w:r w:rsidR="00BE7C85" w:rsidRPr="00BE7C85">
        <w:t>?</w:t>
      </w:r>
      <w:bookmarkEnd w:id="23"/>
    </w:p>
    <w:p w14:paraId="6730A7A4" w14:textId="77777777" w:rsidR="0039376C" w:rsidRPr="0039376C" w:rsidRDefault="0039376C" w:rsidP="00867ACD">
      <w:pPr>
        <w:pStyle w:val="ListNumber1"/>
      </w:pPr>
      <w:r w:rsidRPr="0039376C">
        <w:t xml:space="preserve">Slide your hand/s under </w:t>
      </w:r>
      <w:r w:rsidR="005268A0">
        <w:t>[Name]</w:t>
      </w:r>
      <w:r w:rsidRPr="0039376C">
        <w:t>’s hand/s.</w:t>
      </w:r>
    </w:p>
    <w:p w14:paraId="509C25C1" w14:textId="77777777" w:rsidR="0039376C" w:rsidRPr="0039376C" w:rsidRDefault="0039376C" w:rsidP="00867ACD">
      <w:pPr>
        <w:pStyle w:val="ListNumber1"/>
      </w:pPr>
      <w:r w:rsidRPr="0039376C">
        <w:t>Their hand/s rest on yours</w:t>
      </w:r>
    </w:p>
    <w:p w14:paraId="11613B87" w14:textId="77777777" w:rsidR="0039376C" w:rsidRPr="0039376C" w:rsidRDefault="0039376C" w:rsidP="00867ACD">
      <w:pPr>
        <w:pStyle w:val="ListNumber1"/>
      </w:pPr>
      <w:r w:rsidRPr="0039376C">
        <w:t xml:space="preserve">Complete the activity as if you were doing it, </w:t>
      </w:r>
      <w:r w:rsidR="00867ACD">
        <w:br/>
      </w:r>
      <w:r w:rsidRPr="0039376C">
        <w:t>at a pace the person can keep up with, allow exploration</w:t>
      </w:r>
    </w:p>
    <w:p w14:paraId="5A35586C" w14:textId="77777777" w:rsidR="0039376C" w:rsidRPr="0039376C" w:rsidRDefault="0039376C" w:rsidP="00867ACD">
      <w:pPr>
        <w:pStyle w:val="ListNumber1"/>
      </w:pPr>
      <w:r w:rsidRPr="0039376C">
        <w:t>Refrain from picking up their hand or wrist</w:t>
      </w:r>
    </w:p>
    <w:p w14:paraId="4B8E11C8" w14:textId="77777777" w:rsidR="0039376C" w:rsidRPr="0039376C" w:rsidRDefault="0039376C" w:rsidP="00867ACD">
      <w:pPr>
        <w:pStyle w:val="ListNumber1"/>
      </w:pPr>
      <w:r w:rsidRPr="0039376C">
        <w:t>This is a skill both will learn together</w:t>
      </w:r>
    </w:p>
    <w:p w14:paraId="244D0ABD" w14:textId="77777777" w:rsidR="0039376C" w:rsidRPr="0039376C" w:rsidRDefault="0039376C" w:rsidP="00867ACD">
      <w:pPr>
        <w:pStyle w:val="ListNumber1"/>
      </w:pPr>
      <w:hyperlink r:id="rId28" w:history="1">
        <w:r w:rsidRPr="0039376C">
          <w:rPr>
            <w:rStyle w:val="Hyperlink"/>
          </w:rPr>
          <w:t>Watch some video examples</w:t>
        </w:r>
      </w:hyperlink>
    </w:p>
    <w:p w14:paraId="3AA1A969" w14:textId="77777777" w:rsidR="00BE7C85" w:rsidRPr="00BE7C85" w:rsidRDefault="00BE7C85" w:rsidP="00B94300">
      <w:pPr>
        <w:pStyle w:val="Heading3"/>
      </w:pPr>
      <w:r w:rsidRPr="00BE7C85">
        <w:t>An example: peeling an apple</w:t>
      </w:r>
    </w:p>
    <w:p w14:paraId="66ECF630" w14:textId="77777777" w:rsidR="00BE7C85" w:rsidRPr="00BE7C85" w:rsidRDefault="00BE7C85" w:rsidP="0039376C">
      <w:pPr>
        <w:pStyle w:val="ListBullet"/>
      </w:pPr>
      <w:r w:rsidRPr="00BE7C85">
        <w:t>Apple hand</w:t>
      </w:r>
      <w:r w:rsidR="000642CA">
        <w:t xml:space="preserve"> - </w:t>
      </w:r>
      <w:r w:rsidRPr="00BE7C85">
        <w:t xml:space="preserve">slide your hand under theirs and </w:t>
      </w:r>
      <w:r w:rsidR="000642CA">
        <w:br/>
      </w:r>
      <w:r w:rsidRPr="00BE7C85">
        <w:t>move it to the apple &amp; pick it up</w:t>
      </w:r>
    </w:p>
    <w:p w14:paraId="2BAD6F7F" w14:textId="77777777" w:rsidR="00BE7C85" w:rsidRPr="00BE7C85" w:rsidRDefault="00BE7C85" w:rsidP="0039376C">
      <w:pPr>
        <w:pStyle w:val="ListBullet"/>
      </w:pPr>
      <w:r w:rsidRPr="00BE7C85">
        <w:t xml:space="preserve">Peeler hand - slide your hand under theirs and </w:t>
      </w:r>
      <w:r w:rsidR="000642CA">
        <w:br/>
      </w:r>
      <w:r w:rsidRPr="00BE7C85">
        <w:t>move it to the peeler &amp; pick it up</w:t>
      </w:r>
    </w:p>
    <w:p w14:paraId="379B2FBB" w14:textId="77777777" w:rsidR="00BE7C85" w:rsidRPr="00BE7C85" w:rsidRDefault="00BE7C85" w:rsidP="0039376C">
      <w:pPr>
        <w:pStyle w:val="ListBullet"/>
      </w:pPr>
      <w:r w:rsidRPr="00BE7C85">
        <w:t>Start to peel the apple</w:t>
      </w:r>
    </w:p>
    <w:p w14:paraId="5782F58B" w14:textId="77777777" w:rsidR="00BE7C85" w:rsidRPr="00BE7C85" w:rsidRDefault="00BE7C85" w:rsidP="0039376C">
      <w:pPr>
        <w:pStyle w:val="ListBullet"/>
      </w:pPr>
      <w:r w:rsidRPr="00BE7C85">
        <w:t>Gradually move your hands, so that they are holding more of the apple and/or more of the peeler</w:t>
      </w:r>
      <w:r w:rsidR="00CD0AD3">
        <w:t xml:space="preserve"> </w:t>
      </w:r>
      <w:r w:rsidR="00CD0AD3" w:rsidRPr="00CD0AD3">
        <w:t>and you are holding less of the apple and peeler</w:t>
      </w:r>
      <w:r w:rsidRPr="00BE7C85">
        <w:t xml:space="preserve">. </w:t>
      </w:r>
      <w:r w:rsidR="00CD0AD3">
        <w:br/>
      </w:r>
      <w:r w:rsidRPr="00BE7C85">
        <w:t>When they understand, they can do it by themselves.</w:t>
      </w:r>
    </w:p>
    <w:p w14:paraId="5612C2D1" w14:textId="77777777" w:rsidR="0039376C" w:rsidRDefault="0039376C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  <w:r w:rsidR="00FF33B2" w:rsidRPr="00C97DD3">
        <w:rPr>
          <w:noProof/>
          <w:color w:val="FFFFFF" w:themeColor="background1"/>
        </w:rPr>
        <w:drawing>
          <wp:anchor distT="0" distB="0" distL="114300" distR="114300" simplePos="0" relativeHeight="251918336" behindDoc="0" locked="1" layoutInCell="1" allowOverlap="1" wp14:anchorId="1B89D712" wp14:editId="120C8703">
            <wp:simplePos x="0" y="0"/>
            <wp:positionH relativeFrom="page">
              <wp:posOffset>5039360</wp:posOffset>
            </wp:positionH>
            <wp:positionV relativeFrom="page">
              <wp:posOffset>9064625</wp:posOffset>
            </wp:positionV>
            <wp:extent cx="2508885" cy="1349375"/>
            <wp:effectExtent l="0" t="0" r="5715" b="3175"/>
            <wp:wrapNone/>
            <wp:docPr id="13355" name="Picture 133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" name="Picture 133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8A64B" w14:textId="77777777" w:rsidR="00BE7C85" w:rsidRPr="00BE7C85" w:rsidRDefault="00D52A26" w:rsidP="004256F5">
      <w:pPr>
        <w:pStyle w:val="Heading2"/>
      </w:pPr>
      <w:bookmarkStart w:id="24" w:name="_Toc81490992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9008" behindDoc="1" locked="1" layoutInCell="1" allowOverlap="1" wp14:anchorId="05A43DC8" wp14:editId="08E2E445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6" name="Rectangle: Rounded Corners 133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E89B5" id="Rectangle: Rounded Corners 13316" o:spid="_x0000_s1026" alt="&quot;&quot;" style="position:absolute;margin-left:-32.3pt;margin-top:-57.6pt;width:585.6pt;height:100.6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Hand-Under-Hand method…</w:t>
      </w:r>
      <w:bookmarkEnd w:id="24"/>
    </w:p>
    <w:p w14:paraId="34A040F8" w14:textId="77777777" w:rsidR="004256F5" w:rsidRPr="004256F5" w:rsidRDefault="004256F5" w:rsidP="00B94300">
      <w:pPr>
        <w:pStyle w:val="Standout"/>
      </w:pPr>
      <w:r w:rsidRPr="004256F5">
        <w:t>…to learn how to do it independently</w:t>
      </w:r>
    </w:p>
    <w:p w14:paraId="02E94D01" w14:textId="77777777" w:rsidR="004256F5" w:rsidRDefault="004256F5" w:rsidP="00D77937">
      <w:pPr>
        <w:pStyle w:val="Strongpara"/>
      </w:pPr>
      <w:r w:rsidRPr="004256F5">
        <w:t>The hand with the pink bracelet is modelling how to…</w:t>
      </w:r>
    </w:p>
    <w:p w14:paraId="4B3BC9D9" w14:textId="77777777" w:rsidR="00D77937" w:rsidRPr="00D77937" w:rsidRDefault="00D77937" w:rsidP="00D77937">
      <w:r>
        <w:t>(</w:t>
      </w:r>
      <w:r w:rsidRPr="00D77937">
        <w:rPr>
          <w:lang w:val="en-US"/>
        </w:rPr>
        <w:t>Insert photo/s</w:t>
      </w:r>
      <w:r>
        <w:t>)</w:t>
      </w:r>
    </w:p>
    <w:p w14:paraId="4FBB634C" w14:textId="77777777" w:rsidR="005402D4" w:rsidRDefault="004256F5" w:rsidP="00B74582">
      <w:pPr>
        <w:keepNext/>
        <w:spacing w:after="0"/>
      </w:pPr>
      <w:r w:rsidRPr="004256F5">
        <w:rPr>
          <w:noProof/>
        </w:rPr>
        <w:drawing>
          <wp:inline distT="0" distB="0" distL="0" distR="0" wp14:anchorId="035BF0E7" wp14:editId="79358C7B">
            <wp:extent cx="2229612" cy="2196702"/>
            <wp:effectExtent l="38100" t="38100" r="37465" b="32385"/>
            <wp:docPr id="7" name="Content Placeholder 6" descr="Photo demonstrating hand under hand exploration of beaded circle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Photo demonstrating hand under hand exploration of beaded circle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31588" cy="2198649"/>
                    </a:xfrm>
                    <a:prstGeom prst="rect">
                      <a:avLst/>
                    </a:prstGeom>
                    <a:ln w="38100"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p w14:paraId="62DD46CE" w14:textId="77777777" w:rsidR="005402D4" w:rsidRDefault="005402D4" w:rsidP="005402D4">
      <w:pPr>
        <w:pStyle w:val="Caption"/>
      </w:pPr>
      <w:r>
        <w:t xml:space="preserve">Figure </w:t>
      </w:r>
      <w:fldSimple w:instr=" SEQ Figure \* ARABIC ">
        <w:r w:rsidR="00757A63">
          <w:rPr>
            <w:noProof/>
          </w:rPr>
          <w:t>1</w:t>
        </w:r>
      </w:fldSimple>
      <w:r>
        <w:t xml:space="preserve"> </w:t>
      </w:r>
      <w:r w:rsidRPr="000F240F">
        <w:t>Picture</w:t>
      </w:r>
      <w:r>
        <w:t xml:space="preserve"> </w:t>
      </w:r>
      <w:r w:rsidRPr="000F240F">
        <w:t>/ method description</w:t>
      </w:r>
    </w:p>
    <w:p w14:paraId="5DF231C3" w14:textId="77777777" w:rsidR="005402D4" w:rsidRDefault="004256F5" w:rsidP="00B74582">
      <w:pPr>
        <w:keepNext/>
        <w:spacing w:after="0"/>
      </w:pPr>
      <w:r w:rsidRPr="004256F5">
        <w:rPr>
          <w:noProof/>
        </w:rPr>
        <w:t xml:space="preserve"> </w:t>
      </w:r>
      <w:r w:rsidRPr="004256F5">
        <w:rPr>
          <w:noProof/>
        </w:rPr>
        <w:drawing>
          <wp:inline distT="0" distB="0" distL="0" distR="0" wp14:anchorId="165B3E3A" wp14:editId="456EEE25">
            <wp:extent cx="2229612" cy="2313544"/>
            <wp:effectExtent l="38100" t="38100" r="37465" b="29845"/>
            <wp:docPr id="56326" name="Picture 3" descr="Photo demonstrating hand under hand exploration of beaded circ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6" name="Picture 3" descr="Photo demonstrating hand under hand exploration of beaded circles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500" cy="231757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6BF961" w14:textId="77777777" w:rsidR="004256F5" w:rsidRDefault="005402D4" w:rsidP="005402D4">
      <w:pPr>
        <w:pStyle w:val="Caption"/>
      </w:pPr>
      <w:r>
        <w:t xml:space="preserve">Figure </w:t>
      </w:r>
      <w:fldSimple w:instr=" SEQ Figure \* ARABIC ">
        <w:r w:rsidR="00757A63">
          <w:rPr>
            <w:noProof/>
          </w:rPr>
          <w:t>2</w:t>
        </w:r>
      </w:fldSimple>
      <w:r>
        <w:t xml:space="preserve"> </w:t>
      </w:r>
      <w:r w:rsidRPr="00277BE0">
        <w:t>Picture</w:t>
      </w:r>
      <w:r>
        <w:t xml:space="preserve"> </w:t>
      </w:r>
      <w:r w:rsidRPr="00277BE0">
        <w:t>/ method description</w:t>
      </w:r>
    </w:p>
    <w:p w14:paraId="5C4ADB86" w14:textId="77777777" w:rsidR="004256F5" w:rsidRDefault="004256F5">
      <w:pPr>
        <w:spacing w:line="240" w:lineRule="auto"/>
      </w:pPr>
      <w:r>
        <w:br w:type="page"/>
      </w:r>
    </w:p>
    <w:p w14:paraId="3ED482FD" w14:textId="77777777" w:rsidR="004256F5" w:rsidRPr="004256F5" w:rsidRDefault="00D52A26" w:rsidP="004256F5">
      <w:pPr>
        <w:pStyle w:val="Heading2"/>
      </w:pPr>
      <w:bookmarkStart w:id="25" w:name="_Toc81490993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5936" behindDoc="1" locked="1" layoutInCell="1" allowOverlap="1" wp14:anchorId="4BB2C853" wp14:editId="24BBEB8D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5" name="Rectangle: Rounded Corners 133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D1D9F6" id="Rectangle: Rounded Corners 13315" o:spid="_x0000_s1026" alt="&quot;&quot;" style="position:absolute;margin-left:-33.2pt;margin-top:-57.6pt;width:585.6pt;height:100.6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 – Why?</w:t>
      </w:r>
      <w:bookmarkEnd w:id="25"/>
    </w:p>
    <w:p w14:paraId="79B1FF8B" w14:textId="77777777" w:rsidR="00BE7C85" w:rsidRPr="00BE7C85" w:rsidRDefault="00BE7C85" w:rsidP="008175C3">
      <w:pPr>
        <w:pStyle w:val="Strongpara"/>
      </w:pPr>
      <w:r w:rsidRPr="00BE7C85">
        <w:t xml:space="preserve">Hand-Under-Hand signing is a method </w:t>
      </w:r>
      <w:r w:rsidR="00ED412F">
        <w:br/>
      </w:r>
      <w:r w:rsidRPr="00BE7C85">
        <w:t xml:space="preserve">of signing to assist </w:t>
      </w:r>
      <w:r w:rsidRPr="00BE7C85">
        <w:rPr>
          <w:u w:val="single"/>
        </w:rPr>
        <w:t>feeling</w:t>
      </w:r>
      <w:r w:rsidRPr="00BE7C85">
        <w:t xml:space="preserve"> the sign:</w:t>
      </w:r>
    </w:p>
    <w:p w14:paraId="3CA57D52" w14:textId="77777777" w:rsidR="00B53207" w:rsidRPr="00B53207" w:rsidRDefault="00B53207" w:rsidP="00B53207">
      <w:pPr>
        <w:pStyle w:val="ListBullet"/>
      </w:pPr>
      <w:r w:rsidRPr="00B53207">
        <w:t>The movement, location and hand shape can be felt</w:t>
      </w:r>
    </w:p>
    <w:p w14:paraId="33C57627" w14:textId="77777777" w:rsidR="00B53207" w:rsidRPr="00B53207" w:rsidRDefault="00B53207" w:rsidP="00B53207">
      <w:pPr>
        <w:pStyle w:val="ListBullet"/>
      </w:pPr>
      <w:r w:rsidRPr="00B53207">
        <w:t xml:space="preserve">Using sense of </w:t>
      </w:r>
      <w:r w:rsidRPr="00B53207">
        <w:rPr>
          <w:b/>
          <w:bCs/>
        </w:rPr>
        <w:t>touch</w:t>
      </w:r>
      <w:r w:rsidRPr="00B53207">
        <w:t xml:space="preserve"> helps understand, confirm or replace what is not seen or is partially seen</w:t>
      </w:r>
    </w:p>
    <w:p w14:paraId="395274F5" w14:textId="77777777" w:rsidR="00B53207" w:rsidRPr="00B53207" w:rsidRDefault="00B53207" w:rsidP="00B53207">
      <w:pPr>
        <w:pStyle w:val="ListBullet"/>
      </w:pPr>
      <w:r w:rsidRPr="00B53207">
        <w:t>For those early in their language and communication development or without prior signing knowledge, hand-under-hand</w:t>
      </w:r>
    </w:p>
    <w:p w14:paraId="2B5DBD16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the </w:t>
      </w:r>
      <w:r w:rsidRPr="00B53207">
        <w:rPr>
          <w:b/>
          <w:bCs/>
        </w:rPr>
        <w:t>proprioceptive</w:t>
      </w:r>
      <w:r w:rsidRPr="00B53207">
        <w:t xml:space="preserve"> and </w:t>
      </w:r>
      <w:r w:rsidRPr="00B53207">
        <w:rPr>
          <w:b/>
          <w:bCs/>
        </w:rPr>
        <w:t xml:space="preserve">kinaesthetic </w:t>
      </w:r>
      <w:r w:rsidRPr="00B53207">
        <w:t>senses are also used to learn and imitate the sign</w:t>
      </w:r>
    </w:p>
    <w:p w14:paraId="462BC5EA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helps develop understanding that communication is a </w:t>
      </w:r>
      <w:r w:rsidRPr="00B53207">
        <w:rPr>
          <w:b/>
          <w:bCs/>
        </w:rPr>
        <w:t>two-way, shared experience</w:t>
      </w:r>
      <w:r w:rsidRPr="00B53207">
        <w:t>.</w:t>
      </w:r>
    </w:p>
    <w:p w14:paraId="18548271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helps develop understanding that people </w:t>
      </w:r>
      <w:r w:rsidRPr="00B53207">
        <w:rPr>
          <w:b/>
          <w:bCs/>
        </w:rPr>
        <w:t>take turns</w:t>
      </w:r>
      <w:r w:rsidRPr="00B53207">
        <w:t xml:space="preserve"> when communicating.</w:t>
      </w:r>
    </w:p>
    <w:p w14:paraId="7D1CFA1F" w14:textId="77777777" w:rsidR="004256F5" w:rsidRDefault="00BE7C85" w:rsidP="00007929">
      <w:pPr>
        <w:pStyle w:val="Heading3"/>
      </w:pPr>
      <w:r w:rsidRPr="00BE7C85">
        <w:t xml:space="preserve">List reasons why hand-under-hand </w:t>
      </w:r>
      <w:r w:rsidR="00B94300">
        <w:br/>
      </w:r>
      <w:r w:rsidRPr="00BE7C85">
        <w:t>communication is needed</w:t>
      </w:r>
    </w:p>
    <w:p w14:paraId="5BB465A1" w14:textId="77777777" w:rsidR="008175C3" w:rsidRPr="00BE7C85" w:rsidRDefault="008175C3" w:rsidP="008175C3">
      <w:pPr>
        <w:pStyle w:val="ListBullet"/>
      </w:pPr>
      <w:r>
        <w:t>[enter text]</w:t>
      </w:r>
    </w:p>
    <w:p w14:paraId="32ABC0C2" w14:textId="77777777" w:rsidR="004256F5" w:rsidRDefault="008175C3" w:rsidP="008175C3">
      <w:pPr>
        <w:pStyle w:val="ListBullet"/>
      </w:pPr>
      <w:r>
        <w:t>[enter text]</w:t>
      </w:r>
      <w:r w:rsidR="004256F5">
        <w:br w:type="page"/>
      </w:r>
      <w:r w:rsidR="00FD117A" w:rsidRPr="00FD117A">
        <w:rPr>
          <w:noProof/>
        </w:rPr>
        <w:drawing>
          <wp:anchor distT="0" distB="0" distL="114300" distR="114300" simplePos="0" relativeHeight="251921408" behindDoc="0" locked="1" layoutInCell="1" allowOverlap="1" wp14:anchorId="58483A11" wp14:editId="65E880B4">
            <wp:simplePos x="0" y="0"/>
            <wp:positionH relativeFrom="page">
              <wp:posOffset>5445760</wp:posOffset>
            </wp:positionH>
            <wp:positionV relativeFrom="page">
              <wp:posOffset>8779510</wp:posOffset>
            </wp:positionV>
            <wp:extent cx="2202815" cy="2033270"/>
            <wp:effectExtent l="0" t="0" r="6985" b="5080"/>
            <wp:wrapNone/>
            <wp:docPr id="13360" name="Picture 133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0" name="Picture 133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203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EA234" w14:textId="77777777" w:rsidR="004256F5" w:rsidRPr="00BE7C85" w:rsidRDefault="00D52A26" w:rsidP="004256F5">
      <w:pPr>
        <w:pStyle w:val="Heading2"/>
      </w:pPr>
      <w:bookmarkStart w:id="26" w:name="_Toc81490994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1056" behindDoc="1" locked="1" layoutInCell="1" allowOverlap="1" wp14:anchorId="239E7420" wp14:editId="10D9B756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8" name="Rectangle: Rounded Corners 133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B720BD" id="Rectangle: Rounded Corners 13318" o:spid="_x0000_s1026" alt="&quot;&quot;" style="position:absolute;margin-left:-33.2pt;margin-top:-57.6pt;width:585.6pt;height:100.6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 – How?</w:t>
      </w:r>
      <w:bookmarkEnd w:id="26"/>
    </w:p>
    <w:p w14:paraId="0671628F" w14:textId="77777777" w:rsidR="004256F5" w:rsidRDefault="004256F5" w:rsidP="00007929">
      <w:pPr>
        <w:pStyle w:val="Heading3"/>
      </w:pPr>
      <w:r w:rsidRPr="004256F5">
        <w:t xml:space="preserve">List the person specific </w:t>
      </w:r>
      <w:r w:rsidRPr="000871A7">
        <w:t>instructions</w:t>
      </w:r>
    </w:p>
    <w:p w14:paraId="46DECE3C" w14:textId="77777777" w:rsidR="004256F5" w:rsidRPr="004256F5" w:rsidRDefault="004256F5" w:rsidP="000871A7">
      <w:pPr>
        <w:pStyle w:val="ListNumber1"/>
        <w:numPr>
          <w:ilvl w:val="0"/>
          <w:numId w:val="16"/>
        </w:numPr>
      </w:pPr>
      <w:r w:rsidRPr="004256F5">
        <w:t>xxx</w:t>
      </w:r>
    </w:p>
    <w:p w14:paraId="6C9AACCD" w14:textId="77777777" w:rsidR="004256F5" w:rsidRPr="004256F5" w:rsidRDefault="004256F5" w:rsidP="002641BE">
      <w:pPr>
        <w:pStyle w:val="ListNumber1"/>
      </w:pPr>
      <w:r w:rsidRPr="004256F5">
        <w:t>xxx</w:t>
      </w:r>
    </w:p>
    <w:p w14:paraId="04E41D4D" w14:textId="77777777" w:rsidR="00BE7C85" w:rsidRPr="00BE7C85" w:rsidRDefault="00BE7C85" w:rsidP="00007929">
      <w:pPr>
        <w:pStyle w:val="Heading4"/>
      </w:pPr>
      <w:r w:rsidRPr="00BE7C85">
        <w:t>For example</w:t>
      </w:r>
    </w:p>
    <w:p w14:paraId="3E44CAF2" w14:textId="77777777" w:rsidR="00BE7C85" w:rsidRPr="00BE7C85" w:rsidRDefault="00BE7C85" w:rsidP="004256F5">
      <w:pPr>
        <w:pStyle w:val="ListBullet"/>
      </w:pPr>
      <w:r w:rsidRPr="00BE7C85">
        <w:t>Describe some of the hand-under-hand signs</w:t>
      </w:r>
    </w:p>
    <w:p w14:paraId="702A73B0" w14:textId="77777777" w:rsidR="004256F5" w:rsidRDefault="00BE7C85" w:rsidP="004256F5">
      <w:pPr>
        <w:pStyle w:val="ListBullet"/>
      </w:pPr>
      <w:r w:rsidRPr="00BE7C85">
        <w:t>List tips</w:t>
      </w:r>
    </w:p>
    <w:p w14:paraId="27A5159C" w14:textId="77777777" w:rsidR="004256F5" w:rsidRDefault="004256F5">
      <w:pPr>
        <w:spacing w:line="240" w:lineRule="auto"/>
      </w:pPr>
      <w:r>
        <w:br w:type="page"/>
      </w:r>
      <w:r w:rsidR="00FD117A" w:rsidRPr="00FD117A">
        <w:rPr>
          <w:noProof/>
        </w:rPr>
        <w:drawing>
          <wp:anchor distT="0" distB="0" distL="114300" distR="114300" simplePos="0" relativeHeight="251923456" behindDoc="0" locked="1" layoutInCell="1" allowOverlap="1" wp14:anchorId="0B5B0B34" wp14:editId="3EC97CC4">
            <wp:simplePos x="0" y="0"/>
            <wp:positionH relativeFrom="page">
              <wp:posOffset>5039360</wp:posOffset>
            </wp:positionH>
            <wp:positionV relativeFrom="page">
              <wp:posOffset>9084310</wp:posOffset>
            </wp:positionV>
            <wp:extent cx="2508885" cy="1349375"/>
            <wp:effectExtent l="0" t="0" r="5715" b="3175"/>
            <wp:wrapNone/>
            <wp:docPr id="13361" name="Picture 133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" name="Picture 133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AC017" w14:textId="77777777" w:rsidR="00BE7C85" w:rsidRPr="00BE7C85" w:rsidRDefault="00D52A26" w:rsidP="004256F5">
      <w:pPr>
        <w:pStyle w:val="Heading2"/>
      </w:pPr>
      <w:bookmarkStart w:id="27" w:name="_Toc81490995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4128" behindDoc="1" locked="1" layoutInCell="1" allowOverlap="1" wp14:anchorId="52C451DB" wp14:editId="5085128D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9" name="Rectangle: Rounded Corners 133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A3C60" id="Rectangle: Rounded Corners 13319" o:spid="_x0000_s1026" alt="&quot;&quot;" style="position:absolute;margin-left:-33.2pt;margin-top:-57.6pt;width:585.6pt;height:100.6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</w:t>
      </w:r>
      <w:r w:rsidR="004256F5">
        <w:t>: Videos</w:t>
      </w:r>
      <w:bookmarkEnd w:id="27"/>
    </w:p>
    <w:p w14:paraId="7FE7F197" w14:textId="77777777" w:rsidR="00BE7C85" w:rsidRDefault="00BE7C85" w:rsidP="004256F5">
      <w:pPr>
        <w:pStyle w:val="Strongpara"/>
      </w:pPr>
      <w:r w:rsidRPr="004256F5">
        <w:t xml:space="preserve">An internet connection is required to play the </w:t>
      </w:r>
      <w:r w:rsidR="00ED412F">
        <w:br/>
      </w:r>
      <w:r w:rsidRPr="004256F5">
        <w:t xml:space="preserve">videos in the coming slides. Click the images </w:t>
      </w:r>
      <w:r w:rsidR="00ED412F">
        <w:br/>
      </w:r>
      <w:r w:rsidRPr="004256F5">
        <w:t>to access each online video.</w:t>
      </w:r>
    </w:p>
    <w:p w14:paraId="002C39C1" w14:textId="77777777" w:rsidR="004256F5" w:rsidRPr="004256F5" w:rsidRDefault="004256F5" w:rsidP="00845A60">
      <w:pPr>
        <w:spacing w:before="8000" w:after="0"/>
      </w:pPr>
      <w:r w:rsidRPr="00ED412F">
        <w:rPr>
          <w:rStyle w:val="Emphasis"/>
        </w:rPr>
        <w:t>Disclaimer</w:t>
      </w:r>
      <w:r w:rsidR="00950CB8" w:rsidRPr="00FD117A">
        <w:rPr>
          <w:noProof/>
        </w:rPr>
        <w:drawing>
          <wp:anchor distT="0" distB="0" distL="114300" distR="114300" simplePos="0" relativeHeight="251925504" behindDoc="0" locked="1" layoutInCell="1" allowOverlap="1" wp14:anchorId="1C259CD1" wp14:editId="57AE5D03">
            <wp:simplePos x="0" y="0"/>
            <wp:positionH relativeFrom="page">
              <wp:posOffset>5425440</wp:posOffset>
            </wp:positionH>
            <wp:positionV relativeFrom="page">
              <wp:posOffset>8696960</wp:posOffset>
            </wp:positionV>
            <wp:extent cx="1870075" cy="1760220"/>
            <wp:effectExtent l="0" t="0" r="0" b="0"/>
            <wp:wrapNone/>
            <wp:docPr id="13363" name="Picture 133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" name="Picture 133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6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B049F3" w14:textId="77777777" w:rsidR="004256F5" w:rsidRDefault="004256F5" w:rsidP="002125EA">
      <w:r w:rsidRPr="004256F5">
        <w:t xml:space="preserve">The contents of these videos are private, </w:t>
      </w:r>
      <w:r w:rsidR="00950CB8">
        <w:br/>
      </w:r>
      <w:r w:rsidRPr="004256F5">
        <w:t xml:space="preserve">and for training purposes for intended viewers only. </w:t>
      </w:r>
      <w:r w:rsidR="00950CB8">
        <w:br/>
      </w:r>
      <w:r w:rsidRPr="004256F5">
        <w:t>Any use of, interference with, disclosure</w:t>
      </w:r>
      <w:r w:rsidR="00950CB8">
        <w:t xml:space="preserve"> </w:t>
      </w:r>
      <w:r w:rsidRPr="004256F5">
        <w:t xml:space="preserve">or copying </w:t>
      </w:r>
      <w:r w:rsidR="00950CB8">
        <w:br/>
      </w:r>
      <w:r w:rsidRPr="004256F5">
        <w:t>of this material is unauthorised and prohibited.</w:t>
      </w:r>
      <w:r>
        <w:br w:type="page"/>
      </w:r>
    </w:p>
    <w:p w14:paraId="7511C8E4" w14:textId="77777777" w:rsidR="004256F5" w:rsidRPr="00BE7C85" w:rsidRDefault="00D52A26" w:rsidP="004256F5">
      <w:pPr>
        <w:pStyle w:val="Heading2"/>
        <w:rPr>
          <w:sz w:val="21"/>
          <w:szCs w:val="21"/>
        </w:rPr>
      </w:pPr>
      <w:bookmarkStart w:id="28" w:name="_Toc81490996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6176" behindDoc="1" locked="1" layoutInCell="1" allowOverlap="1" wp14:anchorId="46A7F5C7" wp14:editId="348CA531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22" name="Rectangle: Rounded Corners 133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48946" id="Rectangle: Rounded Corners 13322" o:spid="_x0000_s1026" alt="&quot;&quot;" style="position:absolute;margin-left:-33.2pt;margin-top:-57.6pt;width:585.6pt;height:100.6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</w:t>
      </w:r>
      <w:bookmarkEnd w:id="28"/>
    </w:p>
    <w:p w14:paraId="4654C458" w14:textId="77777777" w:rsidR="004256F5" w:rsidRPr="004256F5" w:rsidRDefault="004256F5" w:rsidP="004256F5">
      <w:pPr>
        <w:pStyle w:val="Heading3"/>
      </w:pPr>
      <w:r w:rsidRPr="004256F5">
        <w:t>‘insert the sign’</w:t>
      </w:r>
    </w:p>
    <w:p w14:paraId="3CFD4500" w14:textId="77777777" w:rsidR="004256F5" w:rsidRDefault="00BE7C8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5B4CF374" w14:textId="77777777" w:rsidR="004256F5" w:rsidRDefault="004256F5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14:paraId="32249CE8" w14:textId="77777777" w:rsidR="004256F5" w:rsidRPr="00BE7C85" w:rsidRDefault="004256F5" w:rsidP="004256F5">
      <w:pPr>
        <w:pStyle w:val="Heading2"/>
        <w:rPr>
          <w:sz w:val="21"/>
          <w:szCs w:val="21"/>
        </w:rPr>
      </w:pPr>
      <w:bookmarkStart w:id="29" w:name="_Toc81490997"/>
      <w:r w:rsidRPr="004256F5">
        <w:lastRenderedPageBreak/>
        <w:t>On-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1" layoutInCell="1" allowOverlap="1" wp14:anchorId="12AA10BC" wp14:editId="2150BE29">
                <wp:simplePos x="0" y="0"/>
                <wp:positionH relativeFrom="page">
                  <wp:posOffset>-410210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23" name="Rectangle: Rounded Corners 133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11533D" id="Rectangle: Rounded Corners 13323" o:spid="_x0000_s1026" alt="&quot;&quot;" style="position:absolute;margin-left:-32.3pt;margin-top:-57.4pt;width:585.6pt;height:100.6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2Jnq3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4256F5">
        <w:t xml:space="preserve">Body </w:t>
      </w:r>
      <w:r w:rsidRPr="00BE7C85">
        <w:t>Signing</w:t>
      </w:r>
      <w:bookmarkEnd w:id="29"/>
    </w:p>
    <w:p w14:paraId="41A43C1C" w14:textId="77777777" w:rsidR="004256F5" w:rsidRPr="004256F5" w:rsidRDefault="004256F5" w:rsidP="004256F5">
      <w:pPr>
        <w:pStyle w:val="Heading3"/>
      </w:pPr>
      <w:r w:rsidRPr="004256F5">
        <w:t>‘insert the sign’</w:t>
      </w:r>
    </w:p>
    <w:p w14:paraId="54A2D11E" w14:textId="77777777" w:rsidR="004256F5" w:rsidRDefault="004256F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053D48AA" w14:textId="77777777" w:rsidR="000301C9" w:rsidRDefault="004256F5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1B19504A" w14:textId="77777777" w:rsidR="004256F5" w:rsidRDefault="00D52A26" w:rsidP="004256F5">
      <w:pPr>
        <w:pStyle w:val="Heading2"/>
      </w:pPr>
      <w:bookmarkStart w:id="30" w:name="_Toc81490998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1296" behindDoc="1" locked="1" layoutInCell="1" allowOverlap="1" wp14:anchorId="319BF7C6" wp14:editId="477D2858">
                <wp:simplePos x="0" y="0"/>
                <wp:positionH relativeFrom="page">
                  <wp:posOffset>-412115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25" name="Rectangle: Rounded Corners 133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17AC3" id="Rectangle: Rounded Corners 13325" o:spid="_x0000_s1026" alt="&quot;&quot;" style="position:absolute;margin-left:-32.45pt;margin-top:-57.45pt;width:585.6pt;height:100.6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4256F5">
        <w:t>Hand-Under-Hand + Visual Signing</w:t>
      </w:r>
      <w:bookmarkEnd w:id="30"/>
      <w:r w:rsidR="004256F5" w:rsidRPr="004256F5">
        <w:t xml:space="preserve"> </w:t>
      </w:r>
    </w:p>
    <w:p w14:paraId="3529F901" w14:textId="77777777" w:rsidR="004256F5" w:rsidRPr="004256F5" w:rsidRDefault="004256F5" w:rsidP="004256F5">
      <w:pPr>
        <w:pStyle w:val="Heading3"/>
      </w:pPr>
      <w:r w:rsidRPr="004256F5">
        <w:t>‘insert the sign’</w:t>
      </w:r>
    </w:p>
    <w:p w14:paraId="26427834" w14:textId="77777777" w:rsidR="004256F5" w:rsidRDefault="004256F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5F0A1863" w14:textId="77777777" w:rsidR="004256F5" w:rsidRDefault="004256F5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14:paraId="21568255" w14:textId="77777777" w:rsidR="00BE7C85" w:rsidRPr="00BE7C85" w:rsidRDefault="00BE7C85" w:rsidP="004256F5">
      <w:pPr>
        <w:pStyle w:val="Heading2"/>
      </w:pPr>
      <w:bookmarkStart w:id="31" w:name="_Toc81490999"/>
      <w:r w:rsidRPr="00BE7C85">
        <w:lastRenderedPageBreak/>
        <w:t>Visual Si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1" layoutInCell="1" allowOverlap="1" wp14:anchorId="27818166" wp14:editId="2E4E0032">
                <wp:simplePos x="0" y="0"/>
                <wp:positionH relativeFrom="page">
                  <wp:posOffset>-431165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26" name="Rectangle: Rounded Corners 133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573C52" id="Rectangle: Rounded Corners 13326" o:spid="_x0000_s1026" alt="&quot;&quot;" style="position:absolute;margin-left:-33.95pt;margin-top:-57.4pt;width:585.6pt;height:100.6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VKTX2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gns</w:t>
      </w:r>
      <w:bookmarkEnd w:id="31"/>
    </w:p>
    <w:p w14:paraId="0ED2ADBB" w14:textId="77777777" w:rsidR="004256F5" w:rsidRPr="004256F5" w:rsidRDefault="004256F5" w:rsidP="004256F5">
      <w:pPr>
        <w:pStyle w:val="Heading3"/>
      </w:pPr>
      <w:r w:rsidRPr="004256F5">
        <w:t>‘insert the sign</w:t>
      </w:r>
      <w:r>
        <w:t>/s</w:t>
      </w:r>
      <w:r w:rsidRPr="004256F5">
        <w:t>’</w:t>
      </w:r>
    </w:p>
    <w:p w14:paraId="435F90E9" w14:textId="77777777" w:rsidR="004256F5" w:rsidRDefault="004256F5" w:rsidP="004256F5">
      <w:pPr>
        <w:spacing w:line="240" w:lineRule="auto"/>
        <w:rPr>
          <w:lang w:val="en-US"/>
        </w:rPr>
      </w:pPr>
      <w:r w:rsidRPr="004256F5">
        <w:rPr>
          <w:lang w:val="en-US"/>
        </w:rPr>
        <w:t>Insert pictures, photos or video that you have put on YouTube</w:t>
      </w:r>
      <w:r>
        <w:rPr>
          <w:lang w:val="en-US"/>
        </w:rPr>
        <w:br w:type="page"/>
      </w:r>
    </w:p>
    <w:p w14:paraId="44471A67" w14:textId="77777777" w:rsidR="00495257" w:rsidRPr="00BE7C85" w:rsidRDefault="00495257" w:rsidP="00495257">
      <w:pPr>
        <w:pStyle w:val="Heading2"/>
      </w:pPr>
      <w:bookmarkStart w:id="32" w:name="_Toc81491000"/>
      <w:r w:rsidRPr="00BE7C85">
        <w:lastRenderedPageBreak/>
        <w:t>S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1" layoutInCell="1" allowOverlap="1" wp14:anchorId="016A455A" wp14:editId="64F3303C">
                <wp:simplePos x="0" y="0"/>
                <wp:positionH relativeFrom="page">
                  <wp:posOffset>-421640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28" name="Rectangle: Rounded Corners 133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00DF73" id="Rectangle: Rounded Corners 13328" o:spid="_x0000_s1026" alt="&quot;&quot;" style="position:absolute;margin-left:-33.2pt;margin-top:-57.45pt;width:585.6pt;height:100.6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cq3Gz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E1Yyk0cJysQV0kcJcx0UpCljy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3Ktxs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upporting communication and language</w:t>
      </w:r>
      <w:bookmarkEnd w:id="32"/>
    </w:p>
    <w:p w14:paraId="76CCC080" w14:textId="77777777" w:rsidR="00BE7C85" w:rsidRDefault="00F24070" w:rsidP="00007929">
      <w:pPr>
        <w:pStyle w:val="Strongpara"/>
      </w:pPr>
      <w:r>
        <w:t>S</w:t>
      </w:r>
      <w:r w:rsidR="00BE7C85" w:rsidRPr="00BE7C85">
        <w:t xml:space="preserve">trategies to support quality interaction, </w:t>
      </w:r>
      <w:r>
        <w:br/>
      </w:r>
      <w:r w:rsidR="00BE7C85" w:rsidRPr="00BE7C85">
        <w:t>communication and language development</w:t>
      </w:r>
      <w:r>
        <w:t xml:space="preserve"> with [Name]</w:t>
      </w:r>
    </w:p>
    <w:p w14:paraId="2801DB99" w14:textId="77777777" w:rsidR="00007929" w:rsidRDefault="00007929" w:rsidP="00007929">
      <w:pPr>
        <w:pStyle w:val="ListBullet"/>
      </w:pPr>
      <w:r>
        <w:t>List</w:t>
      </w:r>
    </w:p>
    <w:p w14:paraId="6A52420A" w14:textId="77777777" w:rsidR="00007929" w:rsidRPr="00007929" w:rsidRDefault="00007929" w:rsidP="00007929">
      <w:pPr>
        <w:pStyle w:val="ListBullet"/>
      </w:pPr>
      <w:r>
        <w:t>List</w:t>
      </w:r>
    </w:p>
    <w:p w14:paraId="70BC6215" w14:textId="77777777" w:rsidR="00BE7C85" w:rsidRPr="00711A37" w:rsidRDefault="00BE7C85" w:rsidP="00711A37">
      <w:pPr>
        <w:pStyle w:val="Strongpara"/>
        <w:rPr>
          <w:color w:val="C2171C" w:themeColor="accent2"/>
        </w:rPr>
      </w:pPr>
      <w:r w:rsidRPr="00711A37">
        <w:rPr>
          <w:color w:val="C2171C" w:themeColor="accent2"/>
        </w:rPr>
        <w:t>Currently, [</w:t>
      </w:r>
      <w:r w:rsidR="006337B2">
        <w:rPr>
          <w:color w:val="C2171C" w:themeColor="accent2"/>
        </w:rPr>
        <w:t>N</w:t>
      </w:r>
      <w:r w:rsidRPr="00711A37">
        <w:rPr>
          <w:color w:val="C2171C" w:themeColor="accent2"/>
        </w:rPr>
        <w:t>ame] {describe current expressive communication}</w:t>
      </w:r>
    </w:p>
    <w:p w14:paraId="060BA16A" w14:textId="77777777" w:rsidR="00495257" w:rsidRDefault="0049525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073C14A3" w14:textId="77777777" w:rsidR="001F4333" w:rsidRDefault="00D52A26" w:rsidP="00495257">
      <w:pPr>
        <w:pStyle w:val="Heading2"/>
      </w:pPr>
      <w:bookmarkStart w:id="33" w:name="_Toc81491001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9488" behindDoc="1" locked="1" layoutInCell="1" allowOverlap="1" wp14:anchorId="608E63E2" wp14:editId="519AC498">
                <wp:simplePos x="0" y="0"/>
                <wp:positionH relativeFrom="page">
                  <wp:posOffset>-412115</wp:posOffset>
                </wp:positionH>
                <wp:positionV relativeFrom="paragraph">
                  <wp:posOffset>-737870</wp:posOffset>
                </wp:positionV>
                <wp:extent cx="7437120" cy="1277620"/>
                <wp:effectExtent l="0" t="0" r="0" b="0"/>
                <wp:wrapNone/>
                <wp:docPr id="13329" name="Rectangle: Rounded Corners 133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707578" id="Rectangle: Rounded Corners 13329" o:spid="_x0000_s1026" alt="&quot;&quot;" style="position:absolute;margin-left:-32.45pt;margin-top:-58.1pt;width:585.6pt;height:100.6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D1oPEa4wAAABEBAAAPAAAAAAAA&#13;&#10;AAAAAAAAAMUEAABkcnMvZG93bnJldi54bWxQSwUGAAAAAAQABADzAAAA1QUAAAAA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Examples of expressive communication</w:t>
      </w:r>
      <w:bookmarkEnd w:id="33"/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Examples of expressive communication "/>
        <w:tblDescription w:val="expressive communication examples"/>
      </w:tblPr>
      <w:tblGrid>
        <w:gridCol w:w="2547"/>
        <w:gridCol w:w="7224"/>
      </w:tblGrid>
      <w:tr w:rsidR="001F4333" w14:paraId="27715EFC" w14:textId="77777777" w:rsidTr="00D31DE5">
        <w:trPr>
          <w:trHeight w:hRule="exact" w:val="567"/>
          <w:tblHeader/>
        </w:trPr>
        <w:tc>
          <w:tcPr>
            <w:tcW w:w="2547" w:type="dxa"/>
            <w:shd w:val="clear" w:color="auto" w:fill="F7B795" w:themeFill="accent5"/>
          </w:tcPr>
          <w:p w14:paraId="26F05C60" w14:textId="77777777" w:rsidR="001F4333" w:rsidRDefault="001F4333" w:rsidP="00251695">
            <w:pPr>
              <w:pStyle w:val="Heading3"/>
              <w:spacing w:before="0"/>
            </w:pPr>
            <w:r>
              <w:t>Sign</w:t>
            </w:r>
          </w:p>
        </w:tc>
        <w:tc>
          <w:tcPr>
            <w:tcW w:w="7224" w:type="dxa"/>
            <w:shd w:val="clear" w:color="auto" w:fill="F7B795" w:themeFill="accent5"/>
          </w:tcPr>
          <w:p w14:paraId="6E149A53" w14:textId="77777777" w:rsidR="001F4333" w:rsidRDefault="001F4333" w:rsidP="00251695">
            <w:pPr>
              <w:pStyle w:val="Heading3"/>
              <w:spacing w:before="0"/>
            </w:pPr>
            <w:r>
              <w:t>Communication</w:t>
            </w:r>
          </w:p>
        </w:tc>
      </w:tr>
      <w:tr w:rsidR="001F4333" w14:paraId="4D5EFA09" w14:textId="77777777" w:rsidTr="00D31DE5">
        <w:trPr>
          <w:trHeight w:val="1701"/>
        </w:trPr>
        <w:tc>
          <w:tcPr>
            <w:tcW w:w="2547" w:type="dxa"/>
          </w:tcPr>
          <w:p w14:paraId="4355B4B3" w14:textId="77777777" w:rsidR="001F4333" w:rsidRDefault="001F4333" w:rsidP="0087491C"/>
        </w:tc>
        <w:tc>
          <w:tcPr>
            <w:tcW w:w="7224" w:type="dxa"/>
          </w:tcPr>
          <w:p w14:paraId="4A0217FC" w14:textId="77777777" w:rsidR="001F4333" w:rsidRDefault="001F4333" w:rsidP="0087491C"/>
        </w:tc>
      </w:tr>
      <w:tr w:rsidR="0087491C" w14:paraId="313D51FF" w14:textId="77777777" w:rsidTr="00D31DE5">
        <w:trPr>
          <w:trHeight w:val="1701"/>
        </w:trPr>
        <w:tc>
          <w:tcPr>
            <w:tcW w:w="2547" w:type="dxa"/>
          </w:tcPr>
          <w:p w14:paraId="4FAAFCCA" w14:textId="77777777" w:rsidR="0087491C" w:rsidRDefault="0087491C" w:rsidP="0087491C"/>
        </w:tc>
        <w:tc>
          <w:tcPr>
            <w:tcW w:w="7224" w:type="dxa"/>
          </w:tcPr>
          <w:p w14:paraId="6DB0C332" w14:textId="77777777" w:rsidR="0087491C" w:rsidRDefault="0087491C" w:rsidP="0087491C"/>
        </w:tc>
      </w:tr>
      <w:tr w:rsidR="0087491C" w14:paraId="43AE1118" w14:textId="77777777" w:rsidTr="00D31DE5">
        <w:trPr>
          <w:trHeight w:val="1701"/>
        </w:trPr>
        <w:tc>
          <w:tcPr>
            <w:tcW w:w="2547" w:type="dxa"/>
          </w:tcPr>
          <w:p w14:paraId="187F6ECB" w14:textId="77777777" w:rsidR="0087491C" w:rsidRDefault="0087491C" w:rsidP="0087491C"/>
        </w:tc>
        <w:tc>
          <w:tcPr>
            <w:tcW w:w="7224" w:type="dxa"/>
          </w:tcPr>
          <w:p w14:paraId="6BCA1C56" w14:textId="77777777" w:rsidR="0087491C" w:rsidRDefault="0087491C" w:rsidP="0087491C"/>
        </w:tc>
      </w:tr>
      <w:tr w:rsidR="0087491C" w14:paraId="6E6FE72D" w14:textId="77777777" w:rsidTr="00D31DE5">
        <w:trPr>
          <w:trHeight w:val="1701"/>
        </w:trPr>
        <w:tc>
          <w:tcPr>
            <w:tcW w:w="2547" w:type="dxa"/>
          </w:tcPr>
          <w:p w14:paraId="07D29752" w14:textId="77777777" w:rsidR="0095485A" w:rsidRDefault="0095485A" w:rsidP="0087491C"/>
        </w:tc>
        <w:tc>
          <w:tcPr>
            <w:tcW w:w="7224" w:type="dxa"/>
          </w:tcPr>
          <w:p w14:paraId="3503D0D9" w14:textId="77777777" w:rsidR="0087491C" w:rsidRDefault="0087491C" w:rsidP="0087491C"/>
        </w:tc>
      </w:tr>
      <w:tr w:rsidR="0087491C" w14:paraId="6ECDB06C" w14:textId="77777777" w:rsidTr="00D31DE5">
        <w:trPr>
          <w:trHeight w:val="1701"/>
        </w:trPr>
        <w:tc>
          <w:tcPr>
            <w:tcW w:w="2547" w:type="dxa"/>
          </w:tcPr>
          <w:p w14:paraId="56049B16" w14:textId="77777777" w:rsidR="0087491C" w:rsidRDefault="0087491C" w:rsidP="0087491C"/>
        </w:tc>
        <w:tc>
          <w:tcPr>
            <w:tcW w:w="7224" w:type="dxa"/>
          </w:tcPr>
          <w:p w14:paraId="09BE9102" w14:textId="77777777" w:rsidR="0087491C" w:rsidRDefault="0087491C" w:rsidP="0087491C"/>
        </w:tc>
      </w:tr>
      <w:tr w:rsidR="0087491C" w14:paraId="6F329634" w14:textId="77777777" w:rsidTr="00D31DE5">
        <w:trPr>
          <w:trHeight w:val="1701"/>
        </w:trPr>
        <w:tc>
          <w:tcPr>
            <w:tcW w:w="2547" w:type="dxa"/>
          </w:tcPr>
          <w:p w14:paraId="63F61000" w14:textId="77777777" w:rsidR="0087491C" w:rsidRDefault="0087491C" w:rsidP="0087491C"/>
        </w:tc>
        <w:tc>
          <w:tcPr>
            <w:tcW w:w="7224" w:type="dxa"/>
          </w:tcPr>
          <w:p w14:paraId="71D0B813" w14:textId="77777777" w:rsidR="0087491C" w:rsidRDefault="0087491C" w:rsidP="0087491C"/>
        </w:tc>
      </w:tr>
      <w:tr w:rsidR="0087491C" w14:paraId="39C73035" w14:textId="77777777" w:rsidTr="00D31DE5">
        <w:trPr>
          <w:trHeight w:val="1701"/>
        </w:trPr>
        <w:tc>
          <w:tcPr>
            <w:tcW w:w="2547" w:type="dxa"/>
          </w:tcPr>
          <w:p w14:paraId="02B938EA" w14:textId="77777777" w:rsidR="0087491C" w:rsidRDefault="0087491C" w:rsidP="0087491C"/>
        </w:tc>
        <w:tc>
          <w:tcPr>
            <w:tcW w:w="7224" w:type="dxa"/>
          </w:tcPr>
          <w:p w14:paraId="16C90B67" w14:textId="77777777" w:rsidR="0087491C" w:rsidRDefault="0087491C" w:rsidP="0087491C"/>
        </w:tc>
      </w:tr>
      <w:tr w:rsidR="0087491C" w14:paraId="69ABA03C" w14:textId="77777777" w:rsidTr="00D31DE5">
        <w:trPr>
          <w:trHeight w:val="1701"/>
        </w:trPr>
        <w:tc>
          <w:tcPr>
            <w:tcW w:w="2547" w:type="dxa"/>
          </w:tcPr>
          <w:p w14:paraId="29913E2B" w14:textId="77777777" w:rsidR="0087491C" w:rsidRDefault="0087491C" w:rsidP="0087491C"/>
        </w:tc>
        <w:tc>
          <w:tcPr>
            <w:tcW w:w="7224" w:type="dxa"/>
          </w:tcPr>
          <w:p w14:paraId="440AB417" w14:textId="77777777" w:rsidR="0087491C" w:rsidRDefault="0087491C" w:rsidP="0087491C"/>
        </w:tc>
      </w:tr>
      <w:tr w:rsidR="001F4333" w14:paraId="5AE60163" w14:textId="77777777" w:rsidTr="00D31DE5">
        <w:trPr>
          <w:trHeight w:val="1701"/>
        </w:trPr>
        <w:tc>
          <w:tcPr>
            <w:tcW w:w="2547" w:type="dxa"/>
          </w:tcPr>
          <w:p w14:paraId="782EFB61" w14:textId="77777777" w:rsidR="001F4333" w:rsidRDefault="001F4333" w:rsidP="0087491C"/>
        </w:tc>
        <w:tc>
          <w:tcPr>
            <w:tcW w:w="7224" w:type="dxa"/>
          </w:tcPr>
          <w:p w14:paraId="3D6EB36C" w14:textId="77777777" w:rsidR="001F4333" w:rsidRDefault="001F4333" w:rsidP="0087491C"/>
        </w:tc>
      </w:tr>
      <w:tr w:rsidR="001F4333" w14:paraId="7675FC3A" w14:textId="77777777" w:rsidTr="00D31DE5">
        <w:trPr>
          <w:trHeight w:val="1701"/>
        </w:trPr>
        <w:tc>
          <w:tcPr>
            <w:tcW w:w="2547" w:type="dxa"/>
          </w:tcPr>
          <w:p w14:paraId="44D013EC" w14:textId="77777777" w:rsidR="001F4333" w:rsidRDefault="001F4333" w:rsidP="0087491C"/>
        </w:tc>
        <w:tc>
          <w:tcPr>
            <w:tcW w:w="7224" w:type="dxa"/>
          </w:tcPr>
          <w:p w14:paraId="7D992038" w14:textId="77777777" w:rsidR="001F4333" w:rsidRDefault="001F4333" w:rsidP="0087491C"/>
        </w:tc>
      </w:tr>
      <w:tr w:rsidR="00176FE0" w14:paraId="3B58CBB3" w14:textId="77777777" w:rsidTr="00D31DE5">
        <w:trPr>
          <w:trHeight w:val="1701"/>
        </w:trPr>
        <w:tc>
          <w:tcPr>
            <w:tcW w:w="2547" w:type="dxa"/>
          </w:tcPr>
          <w:p w14:paraId="275A2EE3" w14:textId="77777777" w:rsidR="00176FE0" w:rsidRDefault="00176FE0" w:rsidP="0087491C"/>
        </w:tc>
        <w:tc>
          <w:tcPr>
            <w:tcW w:w="7224" w:type="dxa"/>
          </w:tcPr>
          <w:p w14:paraId="49C59102" w14:textId="77777777" w:rsidR="00176FE0" w:rsidRDefault="00176FE0" w:rsidP="0087491C"/>
        </w:tc>
      </w:tr>
      <w:tr w:rsidR="00176FE0" w14:paraId="3668C025" w14:textId="77777777" w:rsidTr="00D31DE5">
        <w:trPr>
          <w:trHeight w:val="1701"/>
        </w:trPr>
        <w:tc>
          <w:tcPr>
            <w:tcW w:w="2547" w:type="dxa"/>
          </w:tcPr>
          <w:p w14:paraId="588B60ED" w14:textId="77777777" w:rsidR="00176FE0" w:rsidRDefault="00176FE0" w:rsidP="0087491C"/>
        </w:tc>
        <w:tc>
          <w:tcPr>
            <w:tcW w:w="7224" w:type="dxa"/>
          </w:tcPr>
          <w:p w14:paraId="76124833" w14:textId="77777777" w:rsidR="00176FE0" w:rsidRDefault="00176FE0" w:rsidP="0087491C"/>
        </w:tc>
      </w:tr>
      <w:tr w:rsidR="001F4333" w14:paraId="0C7E1B3B" w14:textId="77777777" w:rsidTr="00D31DE5">
        <w:trPr>
          <w:trHeight w:val="1701"/>
        </w:trPr>
        <w:tc>
          <w:tcPr>
            <w:tcW w:w="2547" w:type="dxa"/>
          </w:tcPr>
          <w:p w14:paraId="6BA00968" w14:textId="77777777" w:rsidR="001F4333" w:rsidRDefault="001F4333" w:rsidP="0087491C"/>
        </w:tc>
        <w:tc>
          <w:tcPr>
            <w:tcW w:w="7224" w:type="dxa"/>
          </w:tcPr>
          <w:p w14:paraId="7595BCEF" w14:textId="77777777" w:rsidR="001F4333" w:rsidRDefault="001F4333" w:rsidP="0087491C"/>
        </w:tc>
      </w:tr>
    </w:tbl>
    <w:p w14:paraId="5CE76A64" w14:textId="77777777" w:rsidR="00185E25" w:rsidRDefault="00185E25" w:rsidP="00E17953"/>
    <w:p w14:paraId="34E974DE" w14:textId="77777777" w:rsidR="00736004" w:rsidRPr="00736004" w:rsidRDefault="00736004" w:rsidP="00736004">
      <w:pPr>
        <w:pStyle w:val="Heading2"/>
      </w:pPr>
      <w:bookmarkStart w:id="34" w:name="_Toc81491002"/>
      <w:r w:rsidRPr="00736004">
        <w:lastRenderedPageBreak/>
        <w:t>Object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1" layoutInCell="1" allowOverlap="1" wp14:anchorId="3974DFD9" wp14:editId="53BC5F7F">
                <wp:simplePos x="0" y="0"/>
                <wp:positionH relativeFrom="page">
                  <wp:posOffset>-431165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31" name="Rectangle: Rounded Corners 133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D750B9" id="Rectangle: Rounded Corners 13331" o:spid="_x0000_s1026" alt="&quot;&quot;" style="position:absolute;margin-left:-33.95pt;margin-top:-57.4pt;width:585.6pt;height:100.6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VKTX2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736004">
        <w:t xml:space="preserve"> Symbols</w:t>
      </w:r>
      <w:bookmarkEnd w:id="34"/>
    </w:p>
    <w:p w14:paraId="7B3529C2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 xml:space="preserve">What </w:t>
      </w:r>
      <w:r w:rsidRPr="00736004">
        <w:t>are object symbols?</w:t>
      </w:r>
    </w:p>
    <w:p w14:paraId="418FF1C2" w14:textId="77777777" w:rsidR="00736004" w:rsidRPr="00736004" w:rsidRDefault="00736004" w:rsidP="00D00151">
      <w:r w:rsidRPr="00736004">
        <w:t xml:space="preserve">Objects can be used to represent a place, person or activity. </w:t>
      </w:r>
    </w:p>
    <w:p w14:paraId="4A3A8A19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>Why</w:t>
      </w:r>
      <w:r w:rsidRPr="00736004">
        <w:t xml:space="preserve"> use them?</w:t>
      </w:r>
    </w:p>
    <w:p w14:paraId="42D0CD21" w14:textId="77777777" w:rsidR="00736004" w:rsidRPr="00736004" w:rsidRDefault="00736004" w:rsidP="00D00151">
      <w:r w:rsidRPr="00736004">
        <w:t xml:space="preserve">Object symbols are particularly useful for supporting </w:t>
      </w:r>
      <w:r w:rsidR="005268A0">
        <w:t>[Name]</w:t>
      </w:r>
      <w:r w:rsidRPr="00736004">
        <w:t>’s communication, given his visual impairment. They help him to understand what will happen next.</w:t>
      </w:r>
    </w:p>
    <w:p w14:paraId="5F5A41FA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>How</w:t>
      </w:r>
      <w:r w:rsidRPr="00736004">
        <w:t xml:space="preserve"> does [</w:t>
      </w:r>
      <w:r w:rsidR="00F77BCA">
        <w:t>N</w:t>
      </w:r>
      <w:r w:rsidRPr="00736004">
        <w:t>ame] use them?</w:t>
      </w:r>
    </w:p>
    <w:p w14:paraId="24A20F9B" w14:textId="77777777" w:rsidR="00736004" w:rsidRPr="00736004" w:rsidRDefault="008A2160" w:rsidP="00D00151">
      <w:r>
        <w:t>[</w:t>
      </w:r>
      <w:r w:rsidR="00736004" w:rsidRPr="00736004">
        <w:t>Insert person specific information</w:t>
      </w:r>
      <w:r>
        <w:t xml:space="preserve"> &amp; </w:t>
      </w:r>
      <w:r w:rsidRPr="008A2160">
        <w:t>photo of object symbols</w:t>
      </w:r>
      <w:r>
        <w:t xml:space="preserve"> below</w:t>
      </w:r>
      <w:r w:rsidR="00F77BCA">
        <w:t xml:space="preserve">, </w:t>
      </w:r>
      <w:r w:rsidR="00F77BCA" w:rsidRPr="00F77BCA">
        <w:t xml:space="preserve">image source </w:t>
      </w:r>
      <w:hyperlink r:id="rId33" w:tooltip="web article on DIY Tangible object symbols" w:history="1">
        <w:r w:rsidR="00F77BCA" w:rsidRPr="0098701C">
          <w:rPr>
            <w:rStyle w:val="Hyperlink"/>
          </w:rPr>
          <w:t>Communication Matrix Community Post DIY Tangible object symbols.</w:t>
        </w:r>
      </w:hyperlink>
      <w:r w:rsidR="001831B5">
        <w:t>]</w:t>
      </w:r>
    </w:p>
    <w:p w14:paraId="783D637B" w14:textId="77777777" w:rsidR="00736004" w:rsidRDefault="00F77BCA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 w:rsidRPr="004256F5">
        <w:rPr>
          <w:noProof/>
        </w:rPr>
        <w:drawing>
          <wp:inline distT="0" distB="0" distL="0" distR="0" wp14:anchorId="7CA878E7" wp14:editId="66333A17">
            <wp:extent cx="5117560" cy="3838880"/>
            <wp:effectExtent l="38100" t="38100" r="45085" b="47625"/>
            <wp:docPr id="32" name="Content Placeholder 6" descr="example of various object symbol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ontent Placeholder 6" descr="example of various object symbol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807" cy="3857068"/>
                    </a:xfrm>
                    <a:prstGeom prst="rect">
                      <a:avLst/>
                    </a:prstGeom>
                    <a:ln w="38100"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  <w:r w:rsidR="00736004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661E4C09" w14:textId="77777777" w:rsidR="00736004" w:rsidRPr="00736004" w:rsidRDefault="00D52A26" w:rsidP="00736004">
      <w:pPr>
        <w:pStyle w:val="Heading2"/>
      </w:pPr>
      <w:bookmarkStart w:id="35" w:name="_Toc81491003"/>
      <w:r w:rsidRPr="00CE1726">
        <w:rPr>
          <w:noProof/>
          <w:color w:val="F7B795" w:themeColor="accent5"/>
        </w:rPr>
        <w:lastRenderedPageBreak/>
        <mc:AlternateContent>
          <mc:Choice Requires="wps">
            <w:drawing>
              <wp:anchor distT="0" distB="0" distL="114300" distR="114300" simplePos="0" relativeHeight="251843584" behindDoc="1" locked="1" layoutInCell="1" allowOverlap="1" wp14:anchorId="56486E14" wp14:editId="33B3DA6B">
                <wp:simplePos x="0" y="0"/>
                <wp:positionH relativeFrom="page">
                  <wp:posOffset>-412115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32" name="Rectangle: Rounded Corners 133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F0181" id="Rectangle: Rounded Corners 13332" o:spid="_x0000_s1026" alt="&quot;&quot;" style="position:absolute;margin-left:-32.45pt;margin-top:-57.4pt;width:585.6pt;height:100.6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ZmGea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FmxlJs4TpjkKomj9BHESUGWJi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WZhnmu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736004" w:rsidRPr="00736004">
        <w:t>Object Symbols</w:t>
      </w:r>
      <w:r w:rsidR="008177FE">
        <w:t xml:space="preserve"> – </w:t>
      </w:r>
      <w:r w:rsidR="008177FE" w:rsidRPr="008177FE">
        <w:rPr>
          <w:color w:val="F7B795" w:themeColor="accent5"/>
        </w:rPr>
        <w:t>[year]</w:t>
      </w:r>
      <w:bookmarkEnd w:id="35"/>
    </w:p>
    <w:p w14:paraId="3357D3E8" w14:textId="77777777" w:rsidR="00873C1B" w:rsidRDefault="00873C1B" w:rsidP="00873C1B">
      <w:r>
        <w:t>[</w:t>
      </w:r>
      <w:r w:rsidRPr="00736004">
        <w:t xml:space="preserve">insert </w:t>
      </w:r>
      <w:r w:rsidR="00C57A91">
        <w:t xml:space="preserve">photo of object &amp; </w:t>
      </w:r>
      <w:r w:rsidRPr="00736004">
        <w:t>information to draw attention to</w:t>
      </w:r>
      <w:r>
        <w:t>]</w:t>
      </w:r>
    </w:p>
    <w:p w14:paraId="4B692E91" w14:textId="77777777" w:rsidR="00873C1B" w:rsidRPr="00873C1B" w:rsidRDefault="000C6B0D" w:rsidP="00873C1B">
      <w:r w:rsidRPr="004256F5">
        <w:rPr>
          <w:noProof/>
        </w:rPr>
        <w:drawing>
          <wp:inline distT="0" distB="0" distL="0" distR="0" wp14:anchorId="15CF1CF5" wp14:editId="45968D90">
            <wp:extent cx="4067175" cy="3050945"/>
            <wp:effectExtent l="38100" t="38100" r="28575" b="35560"/>
            <wp:docPr id="14" name="Content Placeholder 6" descr="example of various object symbol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tent Placeholder 6" descr="example of various object symbol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449" cy="3056402"/>
                    </a:xfrm>
                    <a:prstGeom prst="rect">
                      <a:avLst/>
                    </a:prstGeom>
                    <a:ln w="38100"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Object Symbols "/>
        <w:tblDescription w:val="Objects as symbols and what they represent"/>
      </w:tblPr>
      <w:tblGrid>
        <w:gridCol w:w="2547"/>
        <w:gridCol w:w="7224"/>
      </w:tblGrid>
      <w:tr w:rsidR="003F2612" w14:paraId="190E802D" w14:textId="77777777" w:rsidTr="00D31DE5">
        <w:trPr>
          <w:trHeight w:hRule="exact" w:val="567"/>
          <w:tblHeader/>
        </w:trPr>
        <w:tc>
          <w:tcPr>
            <w:tcW w:w="2547" w:type="dxa"/>
            <w:shd w:val="clear" w:color="auto" w:fill="F7B795" w:themeFill="accent5"/>
          </w:tcPr>
          <w:p w14:paraId="1D2C4EDD" w14:textId="77777777" w:rsidR="003F2612" w:rsidRDefault="003F2612" w:rsidP="00251695">
            <w:pPr>
              <w:pStyle w:val="Heading3"/>
              <w:spacing w:before="0"/>
            </w:pPr>
            <w:r>
              <w:t>Object</w:t>
            </w:r>
          </w:p>
        </w:tc>
        <w:tc>
          <w:tcPr>
            <w:tcW w:w="7224" w:type="dxa"/>
            <w:shd w:val="clear" w:color="auto" w:fill="F7B795" w:themeFill="accent5"/>
          </w:tcPr>
          <w:p w14:paraId="47DA3420" w14:textId="77777777" w:rsidR="003F2612" w:rsidRDefault="003F2612" w:rsidP="00251695">
            <w:pPr>
              <w:pStyle w:val="Heading3"/>
              <w:spacing w:before="0"/>
            </w:pPr>
            <w:r>
              <w:t>Represents</w:t>
            </w:r>
          </w:p>
        </w:tc>
      </w:tr>
      <w:tr w:rsidR="003F2612" w14:paraId="76F909C7" w14:textId="77777777" w:rsidTr="00D31DE5">
        <w:trPr>
          <w:trHeight w:hRule="exact" w:val="567"/>
        </w:trPr>
        <w:tc>
          <w:tcPr>
            <w:tcW w:w="2547" w:type="dxa"/>
          </w:tcPr>
          <w:p w14:paraId="5C57FBF0" w14:textId="77777777" w:rsidR="003F2612" w:rsidRDefault="003F2612" w:rsidP="00304EA6"/>
        </w:tc>
        <w:tc>
          <w:tcPr>
            <w:tcW w:w="7224" w:type="dxa"/>
          </w:tcPr>
          <w:p w14:paraId="36690BDE" w14:textId="77777777" w:rsidR="003F2612" w:rsidRDefault="003F2612" w:rsidP="00304EA6"/>
        </w:tc>
      </w:tr>
      <w:tr w:rsidR="00D31DE5" w14:paraId="0EB7F197" w14:textId="77777777" w:rsidTr="00D31DE5">
        <w:trPr>
          <w:trHeight w:hRule="exact" w:val="567"/>
        </w:trPr>
        <w:tc>
          <w:tcPr>
            <w:tcW w:w="2547" w:type="dxa"/>
          </w:tcPr>
          <w:p w14:paraId="4AF91818" w14:textId="77777777" w:rsidR="00D31DE5" w:rsidRDefault="00D31DE5" w:rsidP="00304EA6"/>
        </w:tc>
        <w:tc>
          <w:tcPr>
            <w:tcW w:w="7224" w:type="dxa"/>
          </w:tcPr>
          <w:p w14:paraId="511E33D9" w14:textId="77777777" w:rsidR="00D31DE5" w:rsidRDefault="00D31DE5" w:rsidP="00304EA6"/>
        </w:tc>
      </w:tr>
      <w:tr w:rsidR="00D31DE5" w14:paraId="345CE833" w14:textId="77777777" w:rsidTr="00D31DE5">
        <w:trPr>
          <w:trHeight w:hRule="exact" w:val="567"/>
        </w:trPr>
        <w:tc>
          <w:tcPr>
            <w:tcW w:w="2547" w:type="dxa"/>
          </w:tcPr>
          <w:p w14:paraId="41BBD498" w14:textId="77777777" w:rsidR="00D31DE5" w:rsidRDefault="00D31DE5" w:rsidP="00304EA6"/>
        </w:tc>
        <w:tc>
          <w:tcPr>
            <w:tcW w:w="7224" w:type="dxa"/>
          </w:tcPr>
          <w:p w14:paraId="5DD7A189" w14:textId="77777777" w:rsidR="00D31DE5" w:rsidRDefault="00D31DE5" w:rsidP="00304EA6"/>
        </w:tc>
      </w:tr>
      <w:tr w:rsidR="00D31DE5" w14:paraId="5AA38EAD" w14:textId="77777777" w:rsidTr="00D31DE5">
        <w:trPr>
          <w:trHeight w:hRule="exact" w:val="567"/>
        </w:trPr>
        <w:tc>
          <w:tcPr>
            <w:tcW w:w="2547" w:type="dxa"/>
          </w:tcPr>
          <w:p w14:paraId="6B44C7CA" w14:textId="77777777" w:rsidR="00D31DE5" w:rsidRDefault="00D31DE5" w:rsidP="00304EA6"/>
        </w:tc>
        <w:tc>
          <w:tcPr>
            <w:tcW w:w="7224" w:type="dxa"/>
          </w:tcPr>
          <w:p w14:paraId="48B1735D" w14:textId="77777777" w:rsidR="00D31DE5" w:rsidRDefault="00D31DE5" w:rsidP="00304EA6"/>
        </w:tc>
      </w:tr>
      <w:tr w:rsidR="00682F98" w14:paraId="427BE974" w14:textId="77777777" w:rsidTr="00D31DE5">
        <w:trPr>
          <w:trHeight w:hRule="exact" w:val="567"/>
        </w:trPr>
        <w:tc>
          <w:tcPr>
            <w:tcW w:w="2547" w:type="dxa"/>
          </w:tcPr>
          <w:p w14:paraId="4FA55F29" w14:textId="77777777" w:rsidR="00682F98" w:rsidRDefault="00682F98" w:rsidP="00304EA6"/>
        </w:tc>
        <w:tc>
          <w:tcPr>
            <w:tcW w:w="7224" w:type="dxa"/>
          </w:tcPr>
          <w:p w14:paraId="16407958" w14:textId="77777777" w:rsidR="00682F98" w:rsidRDefault="00682F98" w:rsidP="00304EA6"/>
        </w:tc>
      </w:tr>
      <w:tr w:rsidR="00682F98" w14:paraId="0E52A3DC" w14:textId="77777777" w:rsidTr="00D31DE5">
        <w:trPr>
          <w:trHeight w:hRule="exact" w:val="567"/>
        </w:trPr>
        <w:tc>
          <w:tcPr>
            <w:tcW w:w="2547" w:type="dxa"/>
          </w:tcPr>
          <w:p w14:paraId="26B7E1BB" w14:textId="77777777" w:rsidR="00682F98" w:rsidRDefault="00682F98" w:rsidP="00304EA6"/>
        </w:tc>
        <w:tc>
          <w:tcPr>
            <w:tcW w:w="7224" w:type="dxa"/>
          </w:tcPr>
          <w:p w14:paraId="775B8D8F" w14:textId="77777777" w:rsidR="00682F98" w:rsidRDefault="00682F98" w:rsidP="00304EA6"/>
        </w:tc>
      </w:tr>
      <w:tr w:rsidR="003F2612" w14:paraId="26AE9855" w14:textId="77777777" w:rsidTr="00D31DE5">
        <w:trPr>
          <w:trHeight w:hRule="exact" w:val="567"/>
        </w:trPr>
        <w:tc>
          <w:tcPr>
            <w:tcW w:w="2547" w:type="dxa"/>
          </w:tcPr>
          <w:p w14:paraId="1364DA9C" w14:textId="77777777" w:rsidR="003F2612" w:rsidRDefault="003F2612" w:rsidP="00304EA6"/>
        </w:tc>
        <w:tc>
          <w:tcPr>
            <w:tcW w:w="7224" w:type="dxa"/>
          </w:tcPr>
          <w:p w14:paraId="1F23422E" w14:textId="77777777" w:rsidR="003F2612" w:rsidRDefault="003F2612" w:rsidP="00304EA6"/>
        </w:tc>
      </w:tr>
      <w:tr w:rsidR="003F2612" w14:paraId="45CD472A" w14:textId="77777777" w:rsidTr="00D31DE5">
        <w:trPr>
          <w:trHeight w:hRule="exact" w:val="567"/>
        </w:trPr>
        <w:tc>
          <w:tcPr>
            <w:tcW w:w="2547" w:type="dxa"/>
          </w:tcPr>
          <w:p w14:paraId="1316C282" w14:textId="77777777" w:rsidR="003F2612" w:rsidRDefault="003F2612" w:rsidP="00304EA6"/>
        </w:tc>
        <w:tc>
          <w:tcPr>
            <w:tcW w:w="7224" w:type="dxa"/>
          </w:tcPr>
          <w:p w14:paraId="6B30AF98" w14:textId="77777777" w:rsidR="003F2612" w:rsidRDefault="003F2612" w:rsidP="00304EA6"/>
        </w:tc>
      </w:tr>
    </w:tbl>
    <w:p w14:paraId="6F2FF44A" w14:textId="77777777" w:rsidR="00736004" w:rsidRDefault="00736004">
      <w:pPr>
        <w:spacing w:line="240" w:lineRule="auto"/>
      </w:pPr>
      <w:r>
        <w:br w:type="page"/>
      </w:r>
    </w:p>
    <w:p w14:paraId="1DBBB984" w14:textId="77777777" w:rsidR="00736004" w:rsidRPr="009D4A03" w:rsidRDefault="001B2C44" w:rsidP="00BD667A">
      <w:pPr>
        <w:pStyle w:val="Heading2nobackground"/>
      </w:pPr>
      <w:r>
        <w:lastRenderedPageBreak/>
        <w:drawing>
          <wp:anchor distT="0" distB="0" distL="114300" distR="114300" simplePos="0" relativeHeight="251967488" behindDoc="1" locked="1" layoutInCell="1" allowOverlap="1" wp14:anchorId="3BC1ADBF" wp14:editId="10334976">
            <wp:simplePos x="0" y="0"/>
            <wp:positionH relativeFrom="page">
              <wp:posOffset>-13970</wp:posOffset>
            </wp:positionH>
            <wp:positionV relativeFrom="page">
              <wp:align>top</wp:align>
            </wp:positionV>
            <wp:extent cx="7035165" cy="9427845"/>
            <wp:effectExtent l="0" t="0" r="0" b="1905"/>
            <wp:wrapNone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165" cy="942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004" w:rsidRPr="009D4A03">
        <w:t>Object Symbols</w:t>
      </w:r>
    </w:p>
    <w:p w14:paraId="45C8AF88" w14:textId="77777777" w:rsidR="00736004" w:rsidRDefault="00EB0060" w:rsidP="009D4A03">
      <w:pPr>
        <w:pStyle w:val="Strongpara"/>
        <w:spacing w:after="0"/>
      </w:pPr>
      <w:r w:rsidRPr="00EB0060">
        <w:t>You can help teach the meaning of these symbols</w:t>
      </w:r>
      <w:r w:rsidR="005D6E1F">
        <w:t xml:space="preserve"> </w:t>
      </w:r>
    </w:p>
    <w:p w14:paraId="3F02BF2F" w14:textId="77777777" w:rsidR="00972C3C" w:rsidRPr="00972C3C" w:rsidRDefault="00972C3C" w:rsidP="00AC40D3">
      <w:pPr>
        <w:pStyle w:val="H3minusspaceafter"/>
        <w:spacing w:before="600"/>
        <w:ind w:left="3119"/>
      </w:pPr>
      <w:r w:rsidRPr="00972C3C">
        <w:t>P</w:t>
      </w:r>
      <w:r>
        <w:t>resent</w:t>
      </w:r>
    </w:p>
    <w:p w14:paraId="676D528D" w14:textId="77777777" w:rsidR="00CB76BD" w:rsidRDefault="00CB76BD" w:rsidP="00AC40D3">
      <w:pPr>
        <w:pStyle w:val="H3minusspaceafter"/>
        <w:ind w:left="3119"/>
        <w:rPr>
          <w:rFonts w:asciiTheme="minorHAnsi" w:hAnsiTheme="minorHAnsi" w:cstheme="minorBidi"/>
          <w:b w:val="0"/>
          <w:bCs w:val="0"/>
          <w:color w:val="auto"/>
          <w:sz w:val="28"/>
          <w:szCs w:val="24"/>
          <w:lang w:val="en-AU"/>
        </w:rPr>
      </w:pPr>
      <w:r w:rsidRPr="00CB76BD">
        <w:rPr>
          <w:rFonts w:asciiTheme="minorHAnsi" w:hAnsiTheme="minorHAnsi" w:cstheme="minorBidi"/>
          <w:b w:val="0"/>
          <w:bCs w:val="0"/>
          <w:color w:val="auto"/>
          <w:sz w:val="28"/>
          <w:szCs w:val="24"/>
          <w:lang w:val="en-AU"/>
        </w:rPr>
        <w:t>Show or give item and give time to explore</w:t>
      </w:r>
    </w:p>
    <w:p w14:paraId="6804DB50" w14:textId="77777777" w:rsidR="00736004" w:rsidRDefault="00972C3C" w:rsidP="00AC40D3">
      <w:pPr>
        <w:pStyle w:val="H3minusspaceafter"/>
        <w:ind w:left="3119"/>
      </w:pPr>
      <w:r>
        <w:t>Sign</w:t>
      </w:r>
    </w:p>
    <w:p w14:paraId="1D5E8214" w14:textId="77777777" w:rsidR="00160D51" w:rsidRPr="00160D51" w:rsidRDefault="00D64C1D" w:rsidP="00AC40D3">
      <w:pPr>
        <w:spacing w:after="0"/>
        <w:ind w:left="3119"/>
      </w:pPr>
      <w:r>
        <w:t xml:space="preserve">Sign </w:t>
      </w:r>
      <w:r w:rsidR="000C6B0D">
        <w:t>what the object represents</w:t>
      </w:r>
    </w:p>
    <w:p w14:paraId="4DB0EFF6" w14:textId="77777777" w:rsidR="00972C3C" w:rsidRPr="00160D51" w:rsidRDefault="00972C3C" w:rsidP="00AC40D3">
      <w:pPr>
        <w:pStyle w:val="Heading3"/>
        <w:spacing w:before="0" w:after="0"/>
        <w:ind w:left="3119"/>
        <w:rPr>
          <w:sz w:val="96"/>
          <w:szCs w:val="96"/>
        </w:rPr>
      </w:pPr>
      <w:r w:rsidRPr="00160D51">
        <w:rPr>
          <w:sz w:val="96"/>
          <w:szCs w:val="96"/>
        </w:rPr>
        <w:t>+</w:t>
      </w:r>
    </w:p>
    <w:p w14:paraId="17F2A123" w14:textId="77777777" w:rsidR="00972C3C" w:rsidRDefault="00972C3C" w:rsidP="00AC40D3">
      <w:pPr>
        <w:pStyle w:val="H3minusspaceafter"/>
        <w:spacing w:before="0"/>
        <w:ind w:left="3119"/>
      </w:pPr>
      <w:r>
        <w:t>Say</w:t>
      </w:r>
    </w:p>
    <w:p w14:paraId="521C7D5A" w14:textId="77777777" w:rsidR="00160D51" w:rsidRDefault="00CB76BD" w:rsidP="00AC40D3">
      <w:pPr>
        <w:pStyle w:val="Normal-additionalspace"/>
        <w:ind w:left="3119"/>
      </w:pPr>
      <w:r w:rsidRPr="00CB76BD">
        <w:t>Say what</w:t>
      </w:r>
      <w:r w:rsidR="00D64C1D">
        <w:t xml:space="preserve"> </w:t>
      </w:r>
      <w:r w:rsidR="000C6B0D">
        <w:t>the activity/person/place</w:t>
      </w:r>
      <w:r>
        <w:t xml:space="preserve"> is</w:t>
      </w:r>
    </w:p>
    <w:p w14:paraId="2A01C408" w14:textId="77777777" w:rsidR="00CD1566" w:rsidRDefault="00CD1566" w:rsidP="00AC40D3">
      <w:pPr>
        <w:pStyle w:val="H3minusspaceafter"/>
        <w:spacing w:before="0"/>
        <w:ind w:left="3119"/>
      </w:pPr>
      <w:r>
        <w:t>When?</w:t>
      </w:r>
    </w:p>
    <w:p w14:paraId="20CA34AF" w14:textId="77777777" w:rsidR="00CD1566" w:rsidRPr="00160D51" w:rsidRDefault="00CD1566" w:rsidP="00AC40D3">
      <w:pPr>
        <w:ind w:left="3119"/>
        <w:rPr>
          <w:lang w:val="en-GB"/>
        </w:rPr>
      </w:pPr>
      <w:r w:rsidRPr="00CD1566">
        <w:t xml:space="preserve">Just BEFORE the activity begins </w:t>
      </w:r>
      <w:r w:rsidR="00AC66CC" w:rsidRPr="00AC66CC">
        <w:t>/ person a</w:t>
      </w:r>
      <w:r w:rsidR="001B2C44">
        <w:softHyphen/>
      </w:r>
      <w:r w:rsidR="001B2C44">
        <w:softHyphen/>
      </w:r>
      <w:r w:rsidR="00AC66CC" w:rsidRPr="00AC66CC">
        <w:t>rrives / going to the place</w:t>
      </w:r>
      <w:r w:rsidR="00AC66CC">
        <w:t xml:space="preserve"> </w:t>
      </w:r>
      <w:r w:rsidRPr="00CD1566">
        <w:rPr>
          <w:b/>
          <w:bCs/>
        </w:rPr>
        <w:t>and</w:t>
      </w:r>
      <w:r w:rsidRPr="00CD1566">
        <w:t xml:space="preserve"> DURING</w:t>
      </w:r>
      <w:r>
        <w:t xml:space="preserve"> </w:t>
      </w:r>
      <w:r w:rsidRPr="00CD1566">
        <w:t xml:space="preserve">the </w:t>
      </w:r>
      <w:r w:rsidR="00AC66CC">
        <w:t>event</w:t>
      </w:r>
    </w:p>
    <w:p w14:paraId="0853E5E2" w14:textId="77777777" w:rsidR="00736004" w:rsidRDefault="00736004">
      <w:pPr>
        <w:spacing w:line="240" w:lineRule="auto"/>
      </w:pPr>
      <w:r>
        <w:br w:type="page"/>
      </w:r>
    </w:p>
    <w:p w14:paraId="15A6CD72" w14:textId="77777777" w:rsidR="006019CE" w:rsidRPr="006019CE" w:rsidRDefault="006019CE" w:rsidP="0013790E">
      <w:pPr>
        <w:pStyle w:val="Heading2onPeach"/>
      </w:pPr>
      <w:r w:rsidRPr="006019C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45984" behindDoc="1" locked="1" layoutInCell="1" allowOverlap="1" wp14:anchorId="1A95FBE0" wp14:editId="06EC8936">
                <wp:simplePos x="0" y="0"/>
                <wp:positionH relativeFrom="page">
                  <wp:posOffset>-412115</wp:posOffset>
                </wp:positionH>
                <wp:positionV relativeFrom="paragraph">
                  <wp:posOffset>-743585</wp:posOffset>
                </wp:positionV>
                <wp:extent cx="7437120" cy="1277620"/>
                <wp:effectExtent l="0" t="0" r="0" b="0"/>
                <wp:wrapNone/>
                <wp:docPr id="42" name="Rectangle: Rounded Corners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E330EB" id="Rectangle: Rounded Corners 42" o:spid="_x0000_s1026" alt="&quot;&quot;" style="position:absolute;margin-left:-32.45pt;margin-top:-58.55pt;width:585.6pt;height:100.6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" fillcolor="#f7b795 [3208]" stroked="f" strokeweight="1.5pt">
                <w10:wrap anchorx="page"/>
                <w10:anchorlock/>
              </v:roundrect>
            </w:pict>
          </mc:Fallback>
        </mc:AlternateContent>
      </w:r>
      <w:r w:rsidRPr="006019CE">
        <w:t>Please Note</w:t>
      </w:r>
    </w:p>
    <w:p w14:paraId="3B2446B0" w14:textId="77777777" w:rsidR="006019CE" w:rsidRDefault="006019CE" w:rsidP="006019CE">
      <w:r>
        <w:t>This document should be read in conjunction with: (add or delete as required)</w:t>
      </w:r>
    </w:p>
    <w:p w14:paraId="79B89138" w14:textId="77777777" w:rsidR="006019CE" w:rsidRDefault="006019CE" w:rsidP="006019CE">
      <w:pPr>
        <w:pStyle w:val="ListBullet"/>
      </w:pPr>
      <w:r>
        <w:t>Behaviour Support Plan</w:t>
      </w:r>
    </w:p>
    <w:p w14:paraId="38A815E5" w14:textId="77777777" w:rsidR="006019CE" w:rsidRDefault="006019CE" w:rsidP="006019CE">
      <w:pPr>
        <w:pStyle w:val="ListBullet"/>
      </w:pPr>
      <w:r>
        <w:t>Manual Handing Plan</w:t>
      </w:r>
    </w:p>
    <w:p w14:paraId="235CB21B" w14:textId="77777777" w:rsidR="006019CE" w:rsidRDefault="006019CE" w:rsidP="006019CE">
      <w:pPr>
        <w:pStyle w:val="ListBullet"/>
      </w:pPr>
      <w:r>
        <w:t>Mealtime Management plan</w:t>
      </w:r>
    </w:p>
    <w:p w14:paraId="36298D53" w14:textId="77777777" w:rsidR="006019CE" w:rsidRDefault="006019CE" w:rsidP="006019CE">
      <w:pPr>
        <w:pStyle w:val="ListBullet"/>
      </w:pPr>
      <w:r>
        <w:t>Orientation &amp; Mobility plan</w:t>
      </w:r>
    </w:p>
    <w:p w14:paraId="731F88FC" w14:textId="77777777" w:rsidR="006019CE" w:rsidRDefault="006019CE" w:rsidP="006019CE">
      <w:pPr>
        <w:pStyle w:val="ListBullet"/>
      </w:pPr>
      <w:r>
        <w:t>Transport plan</w:t>
      </w:r>
    </w:p>
    <w:p w14:paraId="1BD7119A" w14:textId="77777777" w:rsidR="006019CE" w:rsidRDefault="006019CE" w:rsidP="006019CE">
      <w:pPr>
        <w:pStyle w:val="ListBullet"/>
      </w:pPr>
      <w:r>
        <w:t>Medication chart</w:t>
      </w:r>
      <w:r>
        <w:br w:type="page"/>
      </w:r>
    </w:p>
    <w:p w14:paraId="24CB03B5" w14:textId="77777777" w:rsidR="00BE7C85" w:rsidRPr="00BE7C85" w:rsidRDefault="00BE7C85" w:rsidP="00D83A12">
      <w:pPr>
        <w:pStyle w:val="Heading2"/>
      </w:pPr>
      <w:bookmarkStart w:id="36" w:name="_Toc81491004"/>
      <w:r w:rsidRPr="00BE7C85">
        <w:lastRenderedPageBreak/>
        <w:t>Ot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1" layoutInCell="1" allowOverlap="1" wp14:anchorId="3B587F03" wp14:editId="4D0D57E0">
                <wp:simplePos x="0" y="0"/>
                <wp:positionH relativeFrom="page">
                  <wp:posOffset>-412115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36" name="Rectangle: Rounded Corners 133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285EA" id="Rectangle: Rounded Corners 13336" o:spid="_x0000_s1026" alt="&quot;&quot;" style="position:absolute;margin-left:-32.45pt;margin-top:-57.45pt;width:585.6pt;height:100.6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her</w:t>
      </w:r>
      <w:bookmarkEnd w:id="36"/>
    </w:p>
    <w:p w14:paraId="1B5A0A87" w14:textId="77777777" w:rsidR="000C6B0D" w:rsidRDefault="00B85AC9" w:rsidP="00B85AC9">
      <w:r>
        <w:t>[</w:t>
      </w:r>
      <w:r w:rsidRPr="00B85AC9">
        <w:t>enter</w:t>
      </w:r>
      <w:r>
        <w:t xml:space="preserve"> text]</w:t>
      </w:r>
    </w:p>
    <w:p w14:paraId="6852935D" w14:textId="77777777" w:rsidR="000C6B0D" w:rsidRDefault="000C6B0D">
      <w:pPr>
        <w:spacing w:after="0" w:line="240" w:lineRule="auto"/>
      </w:pPr>
      <w:r>
        <w:br w:type="page"/>
      </w:r>
    </w:p>
    <w:p w14:paraId="42EC4B13" w14:textId="77777777" w:rsidR="00BE7C85" w:rsidRPr="00BE7C85" w:rsidRDefault="00D52A26" w:rsidP="00D83A12">
      <w:pPr>
        <w:pStyle w:val="Heading2"/>
      </w:pPr>
      <w:bookmarkStart w:id="37" w:name="_Toc81491005"/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8704" behindDoc="1" locked="1" layoutInCell="1" allowOverlap="1" wp14:anchorId="13F118A6" wp14:editId="234B5DD7">
                <wp:simplePos x="0" y="0"/>
                <wp:positionH relativeFrom="page">
                  <wp:posOffset>-421640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35" name="Rectangle: Rounded Corners 133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F9B39" id="Rectangle: Rounded Corners 13335" o:spid="_x0000_s1026" alt="&quot;&quot;" style="position:absolute;margin-left:-33.2pt;margin-top:-57.45pt;width:585.6pt;height:100.6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cq3Gz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E1Yyk0cJysQV0kcJcx0UpCljy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3Ktxs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Suggestions for review</w:t>
      </w:r>
      <w:bookmarkEnd w:id="37"/>
    </w:p>
    <w:p w14:paraId="7E08EE24" w14:textId="77777777" w:rsidR="00D83A12" w:rsidRPr="00D83A12" w:rsidRDefault="00D83A12" w:rsidP="00D83A12">
      <w:pPr>
        <w:pStyle w:val="Strongpara"/>
      </w:pPr>
      <w:r w:rsidRPr="00D83A12">
        <w:rPr>
          <w:lang w:val="en-US"/>
        </w:rPr>
        <w:t xml:space="preserve">This Individual Communication Handbook is a </w:t>
      </w:r>
      <w:r w:rsidR="0024239C">
        <w:rPr>
          <w:lang w:val="en-US"/>
        </w:rPr>
        <w:br/>
      </w:r>
      <w:r w:rsidRPr="00D83A12">
        <w:rPr>
          <w:lang w:val="en-US"/>
        </w:rPr>
        <w:t>working document.</w:t>
      </w:r>
      <w:r>
        <w:rPr>
          <w:lang w:val="en-US"/>
        </w:rPr>
        <w:t xml:space="preserve"> </w:t>
      </w:r>
      <w:r w:rsidRPr="00D83A12">
        <w:rPr>
          <w:lang w:val="en-US"/>
        </w:rPr>
        <w:t>Please feel free to write any suggestions or updates on this page.</w:t>
      </w:r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Suggestions for review"/>
        <w:tblDescription w:val="please add suggestions or updates for this document with date, edit and page number"/>
      </w:tblPr>
      <w:tblGrid>
        <w:gridCol w:w="1696"/>
        <w:gridCol w:w="6550"/>
        <w:gridCol w:w="1525"/>
      </w:tblGrid>
      <w:tr w:rsidR="00B7475D" w14:paraId="24098EE3" w14:textId="77777777" w:rsidTr="00034CC1">
        <w:trPr>
          <w:trHeight w:hRule="exact" w:val="567"/>
          <w:tblHeader/>
        </w:trPr>
        <w:tc>
          <w:tcPr>
            <w:tcW w:w="1696" w:type="dxa"/>
            <w:shd w:val="clear" w:color="auto" w:fill="F7B795" w:themeFill="accent5"/>
          </w:tcPr>
          <w:p w14:paraId="37A4DDE7" w14:textId="77777777" w:rsidR="00B7475D" w:rsidRDefault="00B7475D" w:rsidP="00304EA6">
            <w:pPr>
              <w:pStyle w:val="Heading3"/>
              <w:spacing w:before="0"/>
            </w:pPr>
            <w:r>
              <w:t>Date</w:t>
            </w:r>
          </w:p>
        </w:tc>
        <w:tc>
          <w:tcPr>
            <w:tcW w:w="6550" w:type="dxa"/>
            <w:shd w:val="clear" w:color="auto" w:fill="F7B795" w:themeFill="accent5"/>
          </w:tcPr>
          <w:p w14:paraId="4AE1C674" w14:textId="77777777" w:rsidR="00B7475D" w:rsidRDefault="00B7475D" w:rsidP="00304EA6">
            <w:pPr>
              <w:pStyle w:val="Heading3"/>
              <w:spacing w:before="0"/>
            </w:pPr>
            <w:r>
              <w:t>Suggested edit</w:t>
            </w:r>
            <w:r w:rsidR="00BC24EB">
              <w:t xml:space="preserve"> &amp; by whom</w:t>
            </w:r>
          </w:p>
        </w:tc>
        <w:tc>
          <w:tcPr>
            <w:tcW w:w="1525" w:type="dxa"/>
            <w:shd w:val="clear" w:color="auto" w:fill="F7B795" w:themeFill="accent5"/>
          </w:tcPr>
          <w:p w14:paraId="52871A52" w14:textId="77777777" w:rsidR="00B7475D" w:rsidRDefault="00B7475D" w:rsidP="00304EA6">
            <w:pPr>
              <w:pStyle w:val="Heading3"/>
              <w:spacing w:before="0"/>
            </w:pPr>
            <w:r>
              <w:t>Page</w:t>
            </w:r>
          </w:p>
        </w:tc>
      </w:tr>
      <w:tr w:rsidR="00B7475D" w14:paraId="2F6F86EE" w14:textId="77777777" w:rsidTr="00034CC1">
        <w:trPr>
          <w:trHeight w:val="851"/>
        </w:trPr>
        <w:tc>
          <w:tcPr>
            <w:tcW w:w="1696" w:type="dxa"/>
          </w:tcPr>
          <w:p w14:paraId="1DBB5ECD" w14:textId="77777777" w:rsidR="00B7475D" w:rsidRDefault="00B7475D" w:rsidP="00304EA6"/>
        </w:tc>
        <w:tc>
          <w:tcPr>
            <w:tcW w:w="6550" w:type="dxa"/>
          </w:tcPr>
          <w:p w14:paraId="3830AB20" w14:textId="77777777" w:rsidR="00B7475D" w:rsidRDefault="00B7475D" w:rsidP="00304EA6"/>
        </w:tc>
        <w:tc>
          <w:tcPr>
            <w:tcW w:w="1525" w:type="dxa"/>
          </w:tcPr>
          <w:p w14:paraId="3E21BD7F" w14:textId="77777777" w:rsidR="00B7475D" w:rsidRDefault="00B7475D" w:rsidP="00304EA6"/>
        </w:tc>
      </w:tr>
      <w:tr w:rsidR="00B7475D" w14:paraId="21A1ECE0" w14:textId="77777777" w:rsidTr="00034CC1">
        <w:trPr>
          <w:trHeight w:val="851"/>
        </w:trPr>
        <w:tc>
          <w:tcPr>
            <w:tcW w:w="1696" w:type="dxa"/>
          </w:tcPr>
          <w:p w14:paraId="64983179" w14:textId="77777777" w:rsidR="00B7475D" w:rsidRDefault="00B7475D" w:rsidP="00304EA6"/>
        </w:tc>
        <w:tc>
          <w:tcPr>
            <w:tcW w:w="6550" w:type="dxa"/>
          </w:tcPr>
          <w:p w14:paraId="3DAEE711" w14:textId="77777777" w:rsidR="00B7475D" w:rsidRDefault="00B7475D" w:rsidP="00304EA6"/>
        </w:tc>
        <w:tc>
          <w:tcPr>
            <w:tcW w:w="1525" w:type="dxa"/>
          </w:tcPr>
          <w:p w14:paraId="79E35788" w14:textId="77777777" w:rsidR="00B7475D" w:rsidRDefault="00B7475D" w:rsidP="00304EA6"/>
        </w:tc>
      </w:tr>
      <w:tr w:rsidR="00B7475D" w14:paraId="5711F2C5" w14:textId="77777777" w:rsidTr="00034CC1">
        <w:trPr>
          <w:trHeight w:val="851"/>
        </w:trPr>
        <w:tc>
          <w:tcPr>
            <w:tcW w:w="1696" w:type="dxa"/>
          </w:tcPr>
          <w:p w14:paraId="5C091993" w14:textId="77777777" w:rsidR="00B7475D" w:rsidRDefault="00B7475D" w:rsidP="00304EA6"/>
        </w:tc>
        <w:tc>
          <w:tcPr>
            <w:tcW w:w="6550" w:type="dxa"/>
          </w:tcPr>
          <w:p w14:paraId="64271230" w14:textId="77777777" w:rsidR="00B7475D" w:rsidRDefault="00B7475D" w:rsidP="00304EA6"/>
        </w:tc>
        <w:tc>
          <w:tcPr>
            <w:tcW w:w="1525" w:type="dxa"/>
          </w:tcPr>
          <w:p w14:paraId="49F1A9F5" w14:textId="77777777" w:rsidR="00B7475D" w:rsidRDefault="00B7475D" w:rsidP="00304EA6"/>
        </w:tc>
      </w:tr>
      <w:tr w:rsidR="00B7475D" w14:paraId="47256DFD" w14:textId="77777777" w:rsidTr="00034CC1">
        <w:trPr>
          <w:trHeight w:val="851"/>
        </w:trPr>
        <w:tc>
          <w:tcPr>
            <w:tcW w:w="1696" w:type="dxa"/>
          </w:tcPr>
          <w:p w14:paraId="669B5671" w14:textId="77777777" w:rsidR="00B7475D" w:rsidRDefault="00B7475D" w:rsidP="00304EA6"/>
        </w:tc>
        <w:tc>
          <w:tcPr>
            <w:tcW w:w="6550" w:type="dxa"/>
          </w:tcPr>
          <w:p w14:paraId="705015F3" w14:textId="77777777" w:rsidR="00B7475D" w:rsidRDefault="00B7475D" w:rsidP="00304EA6"/>
        </w:tc>
        <w:tc>
          <w:tcPr>
            <w:tcW w:w="1525" w:type="dxa"/>
          </w:tcPr>
          <w:p w14:paraId="4B66F081" w14:textId="77777777" w:rsidR="00B7475D" w:rsidRDefault="00B7475D" w:rsidP="00304EA6"/>
        </w:tc>
      </w:tr>
      <w:tr w:rsidR="00B7475D" w14:paraId="179CC1EF" w14:textId="77777777" w:rsidTr="00034CC1">
        <w:trPr>
          <w:trHeight w:val="851"/>
        </w:trPr>
        <w:tc>
          <w:tcPr>
            <w:tcW w:w="1696" w:type="dxa"/>
          </w:tcPr>
          <w:p w14:paraId="01F956AF" w14:textId="77777777" w:rsidR="00B7475D" w:rsidRDefault="00B7475D" w:rsidP="00304EA6"/>
        </w:tc>
        <w:tc>
          <w:tcPr>
            <w:tcW w:w="6550" w:type="dxa"/>
          </w:tcPr>
          <w:p w14:paraId="557F2DE5" w14:textId="77777777" w:rsidR="00B7475D" w:rsidRDefault="00B7475D" w:rsidP="00304EA6"/>
        </w:tc>
        <w:tc>
          <w:tcPr>
            <w:tcW w:w="1525" w:type="dxa"/>
          </w:tcPr>
          <w:p w14:paraId="0B109E7C" w14:textId="77777777" w:rsidR="00B7475D" w:rsidRDefault="00B7475D" w:rsidP="00304EA6"/>
        </w:tc>
      </w:tr>
      <w:tr w:rsidR="00ED449F" w14:paraId="49F098BE" w14:textId="77777777" w:rsidTr="00034CC1">
        <w:trPr>
          <w:trHeight w:val="851"/>
        </w:trPr>
        <w:tc>
          <w:tcPr>
            <w:tcW w:w="1696" w:type="dxa"/>
          </w:tcPr>
          <w:p w14:paraId="73C89ADA" w14:textId="77777777" w:rsidR="00ED449F" w:rsidRDefault="00ED449F" w:rsidP="00304EA6"/>
        </w:tc>
        <w:tc>
          <w:tcPr>
            <w:tcW w:w="6550" w:type="dxa"/>
          </w:tcPr>
          <w:p w14:paraId="71E9A3C4" w14:textId="77777777" w:rsidR="00ED449F" w:rsidRDefault="00ED449F" w:rsidP="00304EA6"/>
        </w:tc>
        <w:tc>
          <w:tcPr>
            <w:tcW w:w="1525" w:type="dxa"/>
          </w:tcPr>
          <w:p w14:paraId="2B3C78BC" w14:textId="77777777" w:rsidR="00ED449F" w:rsidRDefault="00ED449F" w:rsidP="00304EA6"/>
        </w:tc>
      </w:tr>
      <w:tr w:rsidR="00B7475D" w14:paraId="0E08EBB5" w14:textId="77777777" w:rsidTr="00034CC1">
        <w:trPr>
          <w:trHeight w:val="851"/>
        </w:trPr>
        <w:tc>
          <w:tcPr>
            <w:tcW w:w="1696" w:type="dxa"/>
          </w:tcPr>
          <w:p w14:paraId="2E207FB3" w14:textId="77777777" w:rsidR="00B7475D" w:rsidRDefault="00B7475D" w:rsidP="00304EA6"/>
        </w:tc>
        <w:tc>
          <w:tcPr>
            <w:tcW w:w="6550" w:type="dxa"/>
          </w:tcPr>
          <w:p w14:paraId="2FCFC53A" w14:textId="77777777" w:rsidR="00B7475D" w:rsidRDefault="00B7475D" w:rsidP="00304EA6"/>
        </w:tc>
        <w:tc>
          <w:tcPr>
            <w:tcW w:w="1525" w:type="dxa"/>
          </w:tcPr>
          <w:p w14:paraId="50CE1BAF" w14:textId="77777777" w:rsidR="00B7475D" w:rsidRDefault="00B7475D" w:rsidP="00304EA6"/>
        </w:tc>
      </w:tr>
      <w:tr w:rsidR="00B7475D" w14:paraId="50D61EFE" w14:textId="77777777" w:rsidTr="00034CC1">
        <w:trPr>
          <w:trHeight w:val="851"/>
        </w:trPr>
        <w:tc>
          <w:tcPr>
            <w:tcW w:w="1696" w:type="dxa"/>
          </w:tcPr>
          <w:p w14:paraId="07473E26" w14:textId="77777777" w:rsidR="00B7475D" w:rsidRDefault="00B7475D" w:rsidP="00304EA6"/>
        </w:tc>
        <w:tc>
          <w:tcPr>
            <w:tcW w:w="6550" w:type="dxa"/>
          </w:tcPr>
          <w:p w14:paraId="5327DE8B" w14:textId="77777777" w:rsidR="00B7475D" w:rsidRDefault="00B7475D" w:rsidP="00304EA6"/>
        </w:tc>
        <w:tc>
          <w:tcPr>
            <w:tcW w:w="1525" w:type="dxa"/>
          </w:tcPr>
          <w:p w14:paraId="3B9150D0" w14:textId="77777777" w:rsidR="00B7475D" w:rsidRDefault="00B7475D" w:rsidP="00304EA6"/>
        </w:tc>
      </w:tr>
      <w:tr w:rsidR="00B7475D" w14:paraId="1A83E806" w14:textId="77777777" w:rsidTr="00034CC1">
        <w:trPr>
          <w:trHeight w:val="851"/>
        </w:trPr>
        <w:tc>
          <w:tcPr>
            <w:tcW w:w="1696" w:type="dxa"/>
          </w:tcPr>
          <w:p w14:paraId="416FD189" w14:textId="77777777" w:rsidR="00B7475D" w:rsidRDefault="00B7475D" w:rsidP="00304EA6"/>
        </w:tc>
        <w:tc>
          <w:tcPr>
            <w:tcW w:w="6550" w:type="dxa"/>
          </w:tcPr>
          <w:p w14:paraId="79C657BF" w14:textId="77777777" w:rsidR="00B7475D" w:rsidRDefault="00B7475D" w:rsidP="00304EA6"/>
        </w:tc>
        <w:tc>
          <w:tcPr>
            <w:tcW w:w="1525" w:type="dxa"/>
          </w:tcPr>
          <w:p w14:paraId="49213891" w14:textId="77777777" w:rsidR="00B7475D" w:rsidRDefault="00B7475D" w:rsidP="00304EA6"/>
        </w:tc>
      </w:tr>
    </w:tbl>
    <w:p w14:paraId="5168DD62" w14:textId="77777777" w:rsidR="00847852" w:rsidRDefault="00847852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3F01E313" w14:textId="77777777" w:rsidR="00BE7C85" w:rsidRDefault="00BE7C85" w:rsidP="00847852">
      <w:pPr>
        <w:pStyle w:val="Heading2"/>
      </w:pPr>
      <w:bookmarkStart w:id="38" w:name="_Toc81491006"/>
      <w:r w:rsidRPr="00BE7C85">
        <w:lastRenderedPageBreak/>
        <w:t>Co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1" layoutInCell="1" allowOverlap="1" wp14:anchorId="1D5BCA2A" wp14:editId="6567648E">
                <wp:simplePos x="0" y="0"/>
                <wp:positionH relativeFrom="page">
                  <wp:posOffset>-431165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37" name="Rectangle: Rounded Corners 133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F0E12F" id="Rectangle: Rounded Corners 13337" o:spid="_x0000_s1026" alt="&quot;&quot;" style="position:absolute;margin-left:-33.95pt;margin-top:-57.45pt;width:585.6pt;height:100.6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AAOBkR4wAAABEBAAAPAAAAAAAA&#13;&#10;AAAAAAAAAMUEAABkcnMvZG93bnJldi54bWxQSwUGAAAAAAQABADzAAAA1QUAAAAA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ntact</w:t>
      </w:r>
      <w:bookmarkEnd w:id="38"/>
    </w:p>
    <w:p w14:paraId="46712E03" w14:textId="77777777" w:rsidR="00415EE4" w:rsidRDefault="00415EE4" w:rsidP="00415EE4">
      <w:pPr>
        <w:pStyle w:val="Strongpara"/>
      </w:pPr>
      <w:r>
        <w:rPr>
          <w:noProof/>
        </w:rPr>
        <w:t>[insert your logo here]</w:t>
      </w:r>
    </w:p>
    <w:sdt>
      <w:sdtPr>
        <w:alias w:val="contact details"/>
        <w:tag w:val="contact details"/>
        <w:id w:val="-1657909601"/>
        <w:placeholder>
          <w:docPart w:val="5B81BBD14A426F4692BA5FECC24F2A3A"/>
        </w:placeholder>
        <w:temporary/>
        <w:text w:multiLine="1"/>
      </w:sdtPr>
      <w:sdtContent>
        <w:p w14:paraId="7EFF0852" w14:textId="77777777" w:rsidR="00D54774" w:rsidRDefault="00D54774">
          <w:r>
            <w:t>[enter contact details]</w:t>
          </w:r>
        </w:p>
      </w:sdtContent>
    </w:sdt>
    <w:p w14:paraId="18EF2CD3" w14:textId="77777777" w:rsidR="00BC24EB" w:rsidRPr="0032167F" w:rsidRDefault="00BC24EB" w:rsidP="00EC0A5D">
      <w:pPr>
        <w:pStyle w:val="Strongsignoff"/>
        <w:spacing w:after="0"/>
      </w:pPr>
      <w:r w:rsidRPr="0032167F">
        <w:t xml:space="preserve">For more </w:t>
      </w:r>
      <w:r w:rsidRPr="00EC0A5D">
        <w:t>information</w:t>
      </w:r>
      <w:r w:rsidRPr="0032167F">
        <w:t xml:space="preserve"> about deafblindness </w:t>
      </w:r>
      <w:r w:rsidR="0032167F">
        <w:t>go to</w:t>
      </w:r>
      <w:r w:rsidRPr="0032167F">
        <w:t xml:space="preserve"> </w:t>
      </w:r>
      <w:hyperlink r:id="rId37" w:tooltip="Deafblind information Australia webpage" w:history="1">
        <w:r w:rsidRPr="0032167F">
          <w:t>www.deafblindinformation.org.au</w:t>
        </w:r>
      </w:hyperlink>
    </w:p>
    <w:p w14:paraId="2A975805" w14:textId="77777777" w:rsidR="0032167F" w:rsidRPr="0032167F" w:rsidRDefault="0032167F" w:rsidP="006019CE">
      <w:pPr>
        <w:spacing w:after="0"/>
      </w:pPr>
      <w:r>
        <w:rPr>
          <w:rFonts w:ascii="Arial Rounded MT Bold" w:hAnsi="Times New Roman"/>
          <w:noProof/>
        </w:rPr>
        <w:drawing>
          <wp:inline distT="0" distB="0" distL="0" distR="0" wp14:anchorId="4A89775F" wp14:editId="16B564E9">
            <wp:extent cx="2331287" cy="1359614"/>
            <wp:effectExtent l="0" t="0" r="0" b="0"/>
            <wp:docPr id="18" name="Picture 18" descr="Deafblind Information Australia and Consortium logos of Able Australia, Senses WA &amp; Deafblind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eafblind Information Australia and Consortium logos of Able Australia, Senses WA &amp; Deafblind Australia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287" cy="135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88898" w14:textId="77777777" w:rsidR="006019CE" w:rsidRDefault="00AD379C" w:rsidP="00EC0A5D">
      <w:pPr>
        <w:spacing w:before="480" w:after="240"/>
        <w:rPr>
          <w:b/>
          <w:bCs/>
        </w:rPr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4240" behindDoc="0" locked="1" layoutInCell="1" allowOverlap="1" wp14:anchorId="47ECF99D" wp14:editId="6930D400">
            <wp:simplePos x="0" y="0"/>
            <wp:positionH relativeFrom="page">
              <wp:posOffset>5547360</wp:posOffset>
            </wp:positionH>
            <wp:positionV relativeFrom="page">
              <wp:posOffset>8698865</wp:posOffset>
            </wp:positionV>
            <wp:extent cx="1687830" cy="1694180"/>
            <wp:effectExtent l="0" t="0" r="7620" b="1270"/>
            <wp:wrapNone/>
            <wp:docPr id="13352" name="Picture 133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" name="Picture 133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69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768">
        <w:t xml:space="preserve">Graphic </w:t>
      </w:r>
      <w:r w:rsidR="00612F8E">
        <w:t>design</w:t>
      </w:r>
      <w:r w:rsidR="00385E74">
        <w:t xml:space="preserve"> and accessibility</w:t>
      </w:r>
      <w:r w:rsidR="00612F8E">
        <w:t xml:space="preserve"> by</w:t>
      </w:r>
      <w:r w:rsidR="00060DD1">
        <w:t xml:space="preserve"> </w:t>
      </w:r>
      <w:r w:rsidR="00385E74">
        <w:br/>
      </w:r>
      <w:hyperlink r:id="rId40" w:tooltip="KC &amp; the Graphics Bandwagon homepage" w:history="1">
        <w:r w:rsidR="00612F8E" w:rsidRPr="00612F8E">
          <w:rPr>
            <w:b/>
            <w:bCs/>
          </w:rPr>
          <w:t>KC &amp; the Graphics Bandwagon</w:t>
        </w:r>
      </w:hyperlink>
    </w:p>
    <w:p w14:paraId="473CDB5A" w14:textId="77777777" w:rsidR="00662445" w:rsidRPr="00BE7C85" w:rsidRDefault="00612F8E" w:rsidP="0032167F">
      <w:pPr>
        <w:spacing w:after="240"/>
      </w:pPr>
      <w:r>
        <w:rPr>
          <w:noProof/>
        </w:rPr>
        <w:drawing>
          <wp:inline distT="0" distB="0" distL="0" distR="0" wp14:anchorId="1141E748" wp14:editId="2852827C">
            <wp:extent cx="1245140" cy="714594"/>
            <wp:effectExtent l="0" t="0" r="0" b="0"/>
            <wp:docPr id="8" name="Picture 8" descr="KC and the Graphics Bandwag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KC and the Graphics Bandwagon logo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0" t="35776" r="26012" b="35896"/>
                    <a:stretch/>
                  </pic:blipFill>
                  <pic:spPr bwMode="auto">
                    <a:xfrm>
                      <a:off x="0" y="0"/>
                      <a:ext cx="1270608" cy="729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167F">
        <w:rPr>
          <w:b/>
          <w:bCs/>
        </w:rPr>
        <w:t xml:space="preserve"> </w:t>
      </w:r>
    </w:p>
    <w:sectPr w:rsidR="00662445" w:rsidRPr="00BE7C85" w:rsidSect="00C312AB">
      <w:footerReference w:type="even" r:id="rId42"/>
      <w:footerReference w:type="default" r:id="rId43"/>
      <w:pgSz w:w="11907" w:h="16840" w:code="9"/>
      <w:pgMar w:top="993" w:right="1275" w:bottom="1440" w:left="851" w:header="720" w:footer="283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6F71" w14:textId="77777777" w:rsidR="00DF7DAB" w:rsidRDefault="00DF7DAB" w:rsidP="005958A5">
      <w:pPr>
        <w:spacing w:line="240" w:lineRule="auto"/>
      </w:pPr>
      <w:r>
        <w:separator/>
      </w:r>
    </w:p>
  </w:endnote>
  <w:endnote w:type="continuationSeparator" w:id="0">
    <w:p w14:paraId="5577D3C7" w14:textId="77777777" w:rsidR="00DF7DAB" w:rsidRDefault="00DF7DAB" w:rsidP="00595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0C0F" w14:textId="77777777" w:rsidR="00847852" w:rsidRDefault="00847852">
    <w:pPr>
      <w:pStyle w:val="Footer"/>
      <w:pBdr>
        <w:top w:val="single" w:sz="4" w:space="8" w:color="000050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099C609D" w14:textId="77777777" w:rsidR="00847852" w:rsidRDefault="008478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1C26" w14:textId="77777777" w:rsidR="00847852" w:rsidRPr="00847852" w:rsidRDefault="00BB5303" w:rsidP="00C312A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62C056" wp14:editId="707971D7">
          <wp:simplePos x="0" y="0"/>
          <wp:positionH relativeFrom="margin">
            <wp:posOffset>2819400</wp:posOffset>
          </wp:positionH>
          <wp:positionV relativeFrom="page">
            <wp:posOffset>9894570</wp:posOffset>
          </wp:positionV>
          <wp:extent cx="590550" cy="590550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color w:val="000050" w:themeColor="accent1"/>
      </w:rPr>
      <w:fldChar w:fldCharType="begin"/>
    </w:r>
    <w:r>
      <w:rPr>
        <w:caps/>
        <w:color w:val="000050" w:themeColor="accent1"/>
      </w:rPr>
      <w:instrText xml:space="preserve"> PAGE   \* MERGEFORMAT </w:instrText>
    </w:r>
    <w:r>
      <w:rPr>
        <w:caps/>
        <w:color w:val="000050" w:themeColor="accent1"/>
      </w:rPr>
      <w:fldChar w:fldCharType="separate"/>
    </w:r>
    <w:r>
      <w:rPr>
        <w:caps/>
        <w:noProof/>
        <w:color w:val="000050" w:themeColor="accent1"/>
      </w:rPr>
      <w:t>2</w:t>
    </w:r>
    <w:r>
      <w:rPr>
        <w:caps/>
        <w:noProof/>
        <w:color w:val="000050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AB0E" w14:textId="77777777" w:rsidR="00DF7DAB" w:rsidRDefault="00DF7DAB" w:rsidP="005958A5">
      <w:pPr>
        <w:spacing w:line="240" w:lineRule="auto"/>
      </w:pPr>
      <w:r>
        <w:separator/>
      </w:r>
    </w:p>
  </w:footnote>
  <w:footnote w:type="continuationSeparator" w:id="0">
    <w:p w14:paraId="49DE0B90" w14:textId="77777777" w:rsidR="00DF7DAB" w:rsidRDefault="00DF7DAB" w:rsidP="00595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58.85pt;height:61.15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" o:bullet="t">
        <v:imagedata r:id="rId1" o:title="" cropright="-222f"/>
      </v:shape>
    </w:pict>
  </w:numPicBullet>
  <w:abstractNum w:abstractNumId="0" w15:restartNumberingAfterBreak="0">
    <w:nsid w:val="FFFFFF89"/>
    <w:multiLevelType w:val="singleLevel"/>
    <w:tmpl w:val="FF04D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5FE638C"/>
    <w:lvl w:ilvl="0">
      <w:numFmt w:val="bullet"/>
      <w:lvlText w:val="*"/>
      <w:lvlJc w:val="left"/>
    </w:lvl>
  </w:abstractNum>
  <w:abstractNum w:abstractNumId="2" w15:restartNumberingAfterBreak="0">
    <w:nsid w:val="0DB62F5D"/>
    <w:multiLevelType w:val="hybridMultilevel"/>
    <w:tmpl w:val="8496EF28"/>
    <w:lvl w:ilvl="0" w:tplc="5BBA63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CAF9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1247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3E0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76D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A275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AAE9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665E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58A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A20B01"/>
    <w:multiLevelType w:val="hybridMultilevel"/>
    <w:tmpl w:val="C9401FF8"/>
    <w:lvl w:ilvl="0" w:tplc="CAB6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16F7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6A4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F29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E24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14F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A4F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447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442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4132CF"/>
    <w:multiLevelType w:val="hybridMultilevel"/>
    <w:tmpl w:val="DEC4BB68"/>
    <w:lvl w:ilvl="0" w:tplc="1E34F8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E23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05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10D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5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83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A6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5CF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AE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442B1C"/>
    <w:multiLevelType w:val="hybridMultilevel"/>
    <w:tmpl w:val="94EC865C"/>
    <w:lvl w:ilvl="0" w:tplc="F6CC90A6">
      <w:start w:val="1"/>
      <w:numFmt w:val="decimal"/>
      <w:pStyle w:val="ListNumber1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3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B14AA"/>
    <w:multiLevelType w:val="hybridMultilevel"/>
    <w:tmpl w:val="E8FE0D84"/>
    <w:lvl w:ilvl="0" w:tplc="DCA40BDC">
      <w:start w:val="1"/>
      <w:numFmt w:val="decimal"/>
      <w:lvlText w:val="%1."/>
      <w:lvlJc w:val="left"/>
      <w:pPr>
        <w:ind w:left="720" w:hanging="360"/>
      </w:pPr>
    </w:lvl>
    <w:lvl w:ilvl="1" w:tplc="73169B5E">
      <w:start w:val="1"/>
      <w:numFmt w:val="lowerLetter"/>
      <w:pStyle w:val="ListParagraph"/>
      <w:lvlText w:val="%2."/>
      <w:lvlJc w:val="left"/>
      <w:pPr>
        <w:ind w:left="1440" w:hanging="306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C69E0"/>
    <w:multiLevelType w:val="hybridMultilevel"/>
    <w:tmpl w:val="F480763E"/>
    <w:lvl w:ilvl="0" w:tplc="86760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5413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582B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EA9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5E43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F625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3A5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642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289A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016496"/>
    <w:multiLevelType w:val="hybridMultilevel"/>
    <w:tmpl w:val="5672B1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4675A"/>
    <w:multiLevelType w:val="hybridMultilevel"/>
    <w:tmpl w:val="50C4D39C"/>
    <w:lvl w:ilvl="0" w:tplc="92A41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4E9F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05A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466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5CD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569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867F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A4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86C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0C3F55"/>
    <w:multiLevelType w:val="hybridMultilevel"/>
    <w:tmpl w:val="E11C7526"/>
    <w:lvl w:ilvl="0" w:tplc="AA4A44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542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D81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A8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04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522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967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C6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D23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2420693">
    <w:abstractNumId w:val="0"/>
  </w:num>
  <w:num w:numId="2" w16cid:durableId="897739237">
    <w:abstractNumId w:val="0"/>
  </w:num>
  <w:num w:numId="3" w16cid:durableId="729041265">
    <w:abstractNumId w:val="6"/>
  </w:num>
  <w:num w:numId="4" w16cid:durableId="19401420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5" w16cid:durableId="384565361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</w:rPr>
      </w:lvl>
    </w:lvlOverride>
  </w:num>
  <w:num w:numId="6" w16cid:durableId="2068066643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7" w16cid:durableId="418604565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0"/>
        </w:rPr>
      </w:lvl>
    </w:lvlOverride>
  </w:num>
  <w:num w:numId="8" w16cid:durableId="1344821017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9" w16cid:durableId="354813244">
    <w:abstractNumId w:val="10"/>
  </w:num>
  <w:num w:numId="10" w16cid:durableId="1459713776">
    <w:abstractNumId w:val="3"/>
  </w:num>
  <w:num w:numId="11" w16cid:durableId="1535847546">
    <w:abstractNumId w:val="9"/>
  </w:num>
  <w:num w:numId="12" w16cid:durableId="303120991">
    <w:abstractNumId w:val="7"/>
  </w:num>
  <w:num w:numId="13" w16cid:durableId="176971864">
    <w:abstractNumId w:val="5"/>
  </w:num>
  <w:num w:numId="14" w16cid:durableId="1702239069">
    <w:abstractNumId w:val="5"/>
    <w:lvlOverride w:ilvl="0">
      <w:startOverride w:val="1"/>
    </w:lvlOverride>
  </w:num>
  <w:num w:numId="15" w16cid:durableId="1420911562">
    <w:abstractNumId w:val="5"/>
    <w:lvlOverride w:ilvl="0">
      <w:startOverride w:val="1"/>
    </w:lvlOverride>
  </w:num>
  <w:num w:numId="16" w16cid:durableId="1330594945">
    <w:abstractNumId w:val="5"/>
    <w:lvlOverride w:ilvl="0">
      <w:startOverride w:val="1"/>
    </w:lvlOverride>
  </w:num>
  <w:num w:numId="17" w16cid:durableId="671104459">
    <w:abstractNumId w:val="4"/>
  </w:num>
  <w:num w:numId="18" w16cid:durableId="126895051">
    <w:abstractNumId w:val="8"/>
  </w:num>
  <w:num w:numId="19" w16cid:durableId="1057627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63"/>
    <w:rsid w:val="00002865"/>
    <w:rsid w:val="00004FFB"/>
    <w:rsid w:val="00007929"/>
    <w:rsid w:val="00007C88"/>
    <w:rsid w:val="00007F39"/>
    <w:rsid w:val="00021F07"/>
    <w:rsid w:val="00024BC5"/>
    <w:rsid w:val="000301C9"/>
    <w:rsid w:val="000315EA"/>
    <w:rsid w:val="00031EED"/>
    <w:rsid w:val="00034CC1"/>
    <w:rsid w:val="00040505"/>
    <w:rsid w:val="00051ABC"/>
    <w:rsid w:val="00060DD1"/>
    <w:rsid w:val="00063A8B"/>
    <w:rsid w:val="000642CA"/>
    <w:rsid w:val="00067E8E"/>
    <w:rsid w:val="00070F7A"/>
    <w:rsid w:val="00076DE5"/>
    <w:rsid w:val="000870DE"/>
    <w:rsid w:val="000871A7"/>
    <w:rsid w:val="00092AC2"/>
    <w:rsid w:val="000A32C5"/>
    <w:rsid w:val="000A7600"/>
    <w:rsid w:val="000C6B0D"/>
    <w:rsid w:val="000D1643"/>
    <w:rsid w:val="000E3A59"/>
    <w:rsid w:val="000F6FB4"/>
    <w:rsid w:val="00100D14"/>
    <w:rsid w:val="0010270C"/>
    <w:rsid w:val="00107B74"/>
    <w:rsid w:val="001234A0"/>
    <w:rsid w:val="00124B4A"/>
    <w:rsid w:val="00125A3A"/>
    <w:rsid w:val="00131252"/>
    <w:rsid w:val="0013790E"/>
    <w:rsid w:val="00142F01"/>
    <w:rsid w:val="001463AA"/>
    <w:rsid w:val="001466E9"/>
    <w:rsid w:val="00156BE4"/>
    <w:rsid w:val="00160D51"/>
    <w:rsid w:val="00176FE0"/>
    <w:rsid w:val="001777CA"/>
    <w:rsid w:val="0018063B"/>
    <w:rsid w:val="001831B5"/>
    <w:rsid w:val="00185C2F"/>
    <w:rsid w:val="00185E25"/>
    <w:rsid w:val="00187692"/>
    <w:rsid w:val="001918D2"/>
    <w:rsid w:val="00195B0D"/>
    <w:rsid w:val="001A5FDB"/>
    <w:rsid w:val="001B240C"/>
    <w:rsid w:val="001B2C44"/>
    <w:rsid w:val="001D0BE3"/>
    <w:rsid w:val="001D2B13"/>
    <w:rsid w:val="001E1224"/>
    <w:rsid w:val="001E4E1B"/>
    <w:rsid w:val="001E633A"/>
    <w:rsid w:val="001E7D8B"/>
    <w:rsid w:val="001F3FEC"/>
    <w:rsid w:val="001F4333"/>
    <w:rsid w:val="00200BE1"/>
    <w:rsid w:val="00211B9D"/>
    <w:rsid w:val="002125EA"/>
    <w:rsid w:val="00230860"/>
    <w:rsid w:val="0024239C"/>
    <w:rsid w:val="00251695"/>
    <w:rsid w:val="0025214A"/>
    <w:rsid w:val="00253D32"/>
    <w:rsid w:val="002641BE"/>
    <w:rsid w:val="00284CFB"/>
    <w:rsid w:val="002A0610"/>
    <w:rsid w:val="002A09B3"/>
    <w:rsid w:val="002A174B"/>
    <w:rsid w:val="002A500E"/>
    <w:rsid w:val="002B27B9"/>
    <w:rsid w:val="002B346B"/>
    <w:rsid w:val="002B6A3D"/>
    <w:rsid w:val="002C524A"/>
    <w:rsid w:val="002C5A08"/>
    <w:rsid w:val="002D574A"/>
    <w:rsid w:val="002F0239"/>
    <w:rsid w:val="002F5BD0"/>
    <w:rsid w:val="003005CC"/>
    <w:rsid w:val="00307691"/>
    <w:rsid w:val="0031550A"/>
    <w:rsid w:val="0032167F"/>
    <w:rsid w:val="003233E0"/>
    <w:rsid w:val="00327AB2"/>
    <w:rsid w:val="003328D0"/>
    <w:rsid w:val="00333EA2"/>
    <w:rsid w:val="00335DA9"/>
    <w:rsid w:val="0034005D"/>
    <w:rsid w:val="00341E17"/>
    <w:rsid w:val="00342672"/>
    <w:rsid w:val="003453A1"/>
    <w:rsid w:val="00346931"/>
    <w:rsid w:val="00354255"/>
    <w:rsid w:val="003548D1"/>
    <w:rsid w:val="003551AE"/>
    <w:rsid w:val="0036190C"/>
    <w:rsid w:val="00361F24"/>
    <w:rsid w:val="003638C6"/>
    <w:rsid w:val="00367C40"/>
    <w:rsid w:val="0037469A"/>
    <w:rsid w:val="00374C70"/>
    <w:rsid w:val="00376408"/>
    <w:rsid w:val="00381856"/>
    <w:rsid w:val="003835F8"/>
    <w:rsid w:val="00385E74"/>
    <w:rsid w:val="0039376C"/>
    <w:rsid w:val="00395145"/>
    <w:rsid w:val="003A7135"/>
    <w:rsid w:val="003D0CDA"/>
    <w:rsid w:val="003D4AD4"/>
    <w:rsid w:val="003E0AC9"/>
    <w:rsid w:val="003E20EF"/>
    <w:rsid w:val="003E29E9"/>
    <w:rsid w:val="003E5D1F"/>
    <w:rsid w:val="003F1CA1"/>
    <w:rsid w:val="003F2612"/>
    <w:rsid w:val="003F594D"/>
    <w:rsid w:val="00402725"/>
    <w:rsid w:val="00407A9E"/>
    <w:rsid w:val="00415178"/>
    <w:rsid w:val="00415EE4"/>
    <w:rsid w:val="00417DE5"/>
    <w:rsid w:val="00423D08"/>
    <w:rsid w:val="004256F5"/>
    <w:rsid w:val="00443889"/>
    <w:rsid w:val="00445126"/>
    <w:rsid w:val="00451B86"/>
    <w:rsid w:val="00453B92"/>
    <w:rsid w:val="004650C8"/>
    <w:rsid w:val="00490D6C"/>
    <w:rsid w:val="00495257"/>
    <w:rsid w:val="004A25BB"/>
    <w:rsid w:val="004A382B"/>
    <w:rsid w:val="004A4328"/>
    <w:rsid w:val="004A79CA"/>
    <w:rsid w:val="004B0933"/>
    <w:rsid w:val="004C26DA"/>
    <w:rsid w:val="004C5590"/>
    <w:rsid w:val="004C632F"/>
    <w:rsid w:val="004D3D48"/>
    <w:rsid w:val="004E39B7"/>
    <w:rsid w:val="004F2C54"/>
    <w:rsid w:val="004F2D23"/>
    <w:rsid w:val="004F417A"/>
    <w:rsid w:val="004F725B"/>
    <w:rsid w:val="005010E4"/>
    <w:rsid w:val="00512383"/>
    <w:rsid w:val="005268A0"/>
    <w:rsid w:val="00526E4E"/>
    <w:rsid w:val="00530737"/>
    <w:rsid w:val="005402D4"/>
    <w:rsid w:val="00543B52"/>
    <w:rsid w:val="00547FD9"/>
    <w:rsid w:val="005623AC"/>
    <w:rsid w:val="00573DCA"/>
    <w:rsid w:val="00576036"/>
    <w:rsid w:val="00583863"/>
    <w:rsid w:val="00585F20"/>
    <w:rsid w:val="00585F8C"/>
    <w:rsid w:val="00591A64"/>
    <w:rsid w:val="00595192"/>
    <w:rsid w:val="005958A5"/>
    <w:rsid w:val="005A6B53"/>
    <w:rsid w:val="005B1FEA"/>
    <w:rsid w:val="005B751A"/>
    <w:rsid w:val="005C3A47"/>
    <w:rsid w:val="005C464C"/>
    <w:rsid w:val="005D6E1F"/>
    <w:rsid w:val="005F6A39"/>
    <w:rsid w:val="006019CE"/>
    <w:rsid w:val="00601B60"/>
    <w:rsid w:val="00612F8E"/>
    <w:rsid w:val="00613439"/>
    <w:rsid w:val="00623C4A"/>
    <w:rsid w:val="00630410"/>
    <w:rsid w:val="006337B2"/>
    <w:rsid w:val="00633EF0"/>
    <w:rsid w:val="00635318"/>
    <w:rsid w:val="006371B7"/>
    <w:rsid w:val="006518B8"/>
    <w:rsid w:val="00662445"/>
    <w:rsid w:val="006660FE"/>
    <w:rsid w:val="006679AD"/>
    <w:rsid w:val="00667DB4"/>
    <w:rsid w:val="00671DB0"/>
    <w:rsid w:val="00672B77"/>
    <w:rsid w:val="0068184C"/>
    <w:rsid w:val="00682601"/>
    <w:rsid w:val="00682F98"/>
    <w:rsid w:val="00685AFE"/>
    <w:rsid w:val="00693C90"/>
    <w:rsid w:val="006A43C4"/>
    <w:rsid w:val="006A643E"/>
    <w:rsid w:val="006D5569"/>
    <w:rsid w:val="006D696A"/>
    <w:rsid w:val="006E46B6"/>
    <w:rsid w:val="006E48D6"/>
    <w:rsid w:val="006F54C8"/>
    <w:rsid w:val="00702458"/>
    <w:rsid w:val="00702A6D"/>
    <w:rsid w:val="00711A37"/>
    <w:rsid w:val="007137A3"/>
    <w:rsid w:val="00713DC4"/>
    <w:rsid w:val="007158D5"/>
    <w:rsid w:val="007301EB"/>
    <w:rsid w:val="00731D23"/>
    <w:rsid w:val="00736004"/>
    <w:rsid w:val="00751E50"/>
    <w:rsid w:val="00757A63"/>
    <w:rsid w:val="00761C12"/>
    <w:rsid w:val="00777255"/>
    <w:rsid w:val="007802C3"/>
    <w:rsid w:val="007901F8"/>
    <w:rsid w:val="007A34EB"/>
    <w:rsid w:val="007A7999"/>
    <w:rsid w:val="007B34FA"/>
    <w:rsid w:val="007D3BA5"/>
    <w:rsid w:val="007D7329"/>
    <w:rsid w:val="007E1AB5"/>
    <w:rsid w:val="007E2189"/>
    <w:rsid w:val="007F0E4B"/>
    <w:rsid w:val="00815125"/>
    <w:rsid w:val="00816017"/>
    <w:rsid w:val="008175C3"/>
    <w:rsid w:val="008177FE"/>
    <w:rsid w:val="0083471A"/>
    <w:rsid w:val="00836312"/>
    <w:rsid w:val="00843ED1"/>
    <w:rsid w:val="008459C0"/>
    <w:rsid w:val="00845A60"/>
    <w:rsid w:val="0084726C"/>
    <w:rsid w:val="00847852"/>
    <w:rsid w:val="008533FB"/>
    <w:rsid w:val="008544BC"/>
    <w:rsid w:val="0086177F"/>
    <w:rsid w:val="008620FB"/>
    <w:rsid w:val="00867ACD"/>
    <w:rsid w:val="00873C1B"/>
    <w:rsid w:val="0087491C"/>
    <w:rsid w:val="008810AB"/>
    <w:rsid w:val="008812DE"/>
    <w:rsid w:val="00882711"/>
    <w:rsid w:val="00890B1B"/>
    <w:rsid w:val="00893E7E"/>
    <w:rsid w:val="008A2160"/>
    <w:rsid w:val="008B7DEE"/>
    <w:rsid w:val="008C21F7"/>
    <w:rsid w:val="008D1F34"/>
    <w:rsid w:val="008D2177"/>
    <w:rsid w:val="008D2558"/>
    <w:rsid w:val="008D303D"/>
    <w:rsid w:val="008E2B00"/>
    <w:rsid w:val="008F68BA"/>
    <w:rsid w:val="00910F35"/>
    <w:rsid w:val="00920146"/>
    <w:rsid w:val="00923E40"/>
    <w:rsid w:val="00934091"/>
    <w:rsid w:val="00941609"/>
    <w:rsid w:val="00942784"/>
    <w:rsid w:val="00950CB8"/>
    <w:rsid w:val="009537C6"/>
    <w:rsid w:val="0095485A"/>
    <w:rsid w:val="00956D54"/>
    <w:rsid w:val="00965A10"/>
    <w:rsid w:val="009716B6"/>
    <w:rsid w:val="0097234D"/>
    <w:rsid w:val="00972C3C"/>
    <w:rsid w:val="00973416"/>
    <w:rsid w:val="00977733"/>
    <w:rsid w:val="00977F5C"/>
    <w:rsid w:val="0098701C"/>
    <w:rsid w:val="0099325F"/>
    <w:rsid w:val="00997C72"/>
    <w:rsid w:val="009A0DD3"/>
    <w:rsid w:val="009A30AF"/>
    <w:rsid w:val="009B6633"/>
    <w:rsid w:val="009C1932"/>
    <w:rsid w:val="009C57D9"/>
    <w:rsid w:val="009D171E"/>
    <w:rsid w:val="009D4A03"/>
    <w:rsid w:val="009D57F6"/>
    <w:rsid w:val="009D6AC8"/>
    <w:rsid w:val="009E1937"/>
    <w:rsid w:val="009E436C"/>
    <w:rsid w:val="009E57E4"/>
    <w:rsid w:val="009F1148"/>
    <w:rsid w:val="009F212D"/>
    <w:rsid w:val="00A2031B"/>
    <w:rsid w:val="00A311A5"/>
    <w:rsid w:val="00A35109"/>
    <w:rsid w:val="00A40DF8"/>
    <w:rsid w:val="00A414AF"/>
    <w:rsid w:val="00A43B00"/>
    <w:rsid w:val="00A50222"/>
    <w:rsid w:val="00A57BDA"/>
    <w:rsid w:val="00A64729"/>
    <w:rsid w:val="00A66DE1"/>
    <w:rsid w:val="00A96FF0"/>
    <w:rsid w:val="00AB2497"/>
    <w:rsid w:val="00AB5D1C"/>
    <w:rsid w:val="00AC2BAE"/>
    <w:rsid w:val="00AC40D3"/>
    <w:rsid w:val="00AC4EFF"/>
    <w:rsid w:val="00AC66CC"/>
    <w:rsid w:val="00AD0DBE"/>
    <w:rsid w:val="00AD379C"/>
    <w:rsid w:val="00AD3BB7"/>
    <w:rsid w:val="00AD590C"/>
    <w:rsid w:val="00AE26CE"/>
    <w:rsid w:val="00AF6963"/>
    <w:rsid w:val="00B127B3"/>
    <w:rsid w:val="00B15101"/>
    <w:rsid w:val="00B272EA"/>
    <w:rsid w:val="00B278A5"/>
    <w:rsid w:val="00B31412"/>
    <w:rsid w:val="00B37525"/>
    <w:rsid w:val="00B4677B"/>
    <w:rsid w:val="00B51403"/>
    <w:rsid w:val="00B53207"/>
    <w:rsid w:val="00B62F40"/>
    <w:rsid w:val="00B7321B"/>
    <w:rsid w:val="00B74582"/>
    <w:rsid w:val="00B7475D"/>
    <w:rsid w:val="00B827B9"/>
    <w:rsid w:val="00B84F70"/>
    <w:rsid w:val="00B85AC9"/>
    <w:rsid w:val="00B86627"/>
    <w:rsid w:val="00B94300"/>
    <w:rsid w:val="00B94A9A"/>
    <w:rsid w:val="00BA068D"/>
    <w:rsid w:val="00BA40EE"/>
    <w:rsid w:val="00BB0DE5"/>
    <w:rsid w:val="00BB5303"/>
    <w:rsid w:val="00BC24EB"/>
    <w:rsid w:val="00BD667A"/>
    <w:rsid w:val="00BE073D"/>
    <w:rsid w:val="00BE0A78"/>
    <w:rsid w:val="00BE7C85"/>
    <w:rsid w:val="00BF703E"/>
    <w:rsid w:val="00C00446"/>
    <w:rsid w:val="00C05776"/>
    <w:rsid w:val="00C1239D"/>
    <w:rsid w:val="00C23FB3"/>
    <w:rsid w:val="00C312AB"/>
    <w:rsid w:val="00C32BA7"/>
    <w:rsid w:val="00C36A47"/>
    <w:rsid w:val="00C46A6E"/>
    <w:rsid w:val="00C55BA1"/>
    <w:rsid w:val="00C57A91"/>
    <w:rsid w:val="00C61C97"/>
    <w:rsid w:val="00C950F9"/>
    <w:rsid w:val="00C97DD3"/>
    <w:rsid w:val="00CA102F"/>
    <w:rsid w:val="00CB3234"/>
    <w:rsid w:val="00CB76BD"/>
    <w:rsid w:val="00CB7FD5"/>
    <w:rsid w:val="00CC22CE"/>
    <w:rsid w:val="00CD0AD3"/>
    <w:rsid w:val="00CD1566"/>
    <w:rsid w:val="00CE1726"/>
    <w:rsid w:val="00CE1D4C"/>
    <w:rsid w:val="00CE35FE"/>
    <w:rsid w:val="00CE54E6"/>
    <w:rsid w:val="00CF7059"/>
    <w:rsid w:val="00D00151"/>
    <w:rsid w:val="00D13FD9"/>
    <w:rsid w:val="00D31DE5"/>
    <w:rsid w:val="00D431B8"/>
    <w:rsid w:val="00D468F6"/>
    <w:rsid w:val="00D52351"/>
    <w:rsid w:val="00D52A26"/>
    <w:rsid w:val="00D54774"/>
    <w:rsid w:val="00D570C6"/>
    <w:rsid w:val="00D64C1D"/>
    <w:rsid w:val="00D700B4"/>
    <w:rsid w:val="00D74A54"/>
    <w:rsid w:val="00D77937"/>
    <w:rsid w:val="00D779DB"/>
    <w:rsid w:val="00D8346C"/>
    <w:rsid w:val="00D83A12"/>
    <w:rsid w:val="00DA4768"/>
    <w:rsid w:val="00DA7438"/>
    <w:rsid w:val="00DA7987"/>
    <w:rsid w:val="00DB1C7B"/>
    <w:rsid w:val="00DB1FF9"/>
    <w:rsid w:val="00DB54C3"/>
    <w:rsid w:val="00DC76C2"/>
    <w:rsid w:val="00DD5377"/>
    <w:rsid w:val="00DE2DFF"/>
    <w:rsid w:val="00DE72EF"/>
    <w:rsid w:val="00DF7DAB"/>
    <w:rsid w:val="00E00CE9"/>
    <w:rsid w:val="00E03028"/>
    <w:rsid w:val="00E12EC1"/>
    <w:rsid w:val="00E13D9A"/>
    <w:rsid w:val="00E15AC8"/>
    <w:rsid w:val="00E17953"/>
    <w:rsid w:val="00E252EA"/>
    <w:rsid w:val="00E31836"/>
    <w:rsid w:val="00E339BD"/>
    <w:rsid w:val="00E34799"/>
    <w:rsid w:val="00E40601"/>
    <w:rsid w:val="00E50103"/>
    <w:rsid w:val="00E527BB"/>
    <w:rsid w:val="00E72C88"/>
    <w:rsid w:val="00E76CA1"/>
    <w:rsid w:val="00E80EFC"/>
    <w:rsid w:val="00E87F23"/>
    <w:rsid w:val="00E96C95"/>
    <w:rsid w:val="00EA2FA9"/>
    <w:rsid w:val="00EA72EA"/>
    <w:rsid w:val="00EB0060"/>
    <w:rsid w:val="00EB1167"/>
    <w:rsid w:val="00EB13C3"/>
    <w:rsid w:val="00EC018C"/>
    <w:rsid w:val="00EC0A5D"/>
    <w:rsid w:val="00EC4625"/>
    <w:rsid w:val="00EC46A8"/>
    <w:rsid w:val="00ED19DC"/>
    <w:rsid w:val="00ED3C36"/>
    <w:rsid w:val="00ED412F"/>
    <w:rsid w:val="00ED449F"/>
    <w:rsid w:val="00EE29C1"/>
    <w:rsid w:val="00EE797A"/>
    <w:rsid w:val="00EF0030"/>
    <w:rsid w:val="00EF106D"/>
    <w:rsid w:val="00EF1303"/>
    <w:rsid w:val="00EF35BE"/>
    <w:rsid w:val="00EF5D62"/>
    <w:rsid w:val="00F15D3E"/>
    <w:rsid w:val="00F210DB"/>
    <w:rsid w:val="00F24070"/>
    <w:rsid w:val="00F36186"/>
    <w:rsid w:val="00F50ADF"/>
    <w:rsid w:val="00F525F0"/>
    <w:rsid w:val="00F5677C"/>
    <w:rsid w:val="00F7530D"/>
    <w:rsid w:val="00F77BCA"/>
    <w:rsid w:val="00F838EB"/>
    <w:rsid w:val="00F83FD2"/>
    <w:rsid w:val="00F85E2C"/>
    <w:rsid w:val="00F90F53"/>
    <w:rsid w:val="00F96C75"/>
    <w:rsid w:val="00FA5A30"/>
    <w:rsid w:val="00FA6DF5"/>
    <w:rsid w:val="00FA7B95"/>
    <w:rsid w:val="00FD117A"/>
    <w:rsid w:val="00FE0397"/>
    <w:rsid w:val="00FE09DF"/>
    <w:rsid w:val="00FF1CF3"/>
    <w:rsid w:val="00FF33B2"/>
    <w:rsid w:val="00F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937C2"/>
  <w15:chartTrackingRefBased/>
  <w15:docId w15:val="{0D0363A7-4A54-8949-AF64-9285B459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5A"/>
    <w:pPr>
      <w:spacing w:after="360" w:line="360" w:lineRule="auto"/>
    </w:pPr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691"/>
    <w:pPr>
      <w:spacing w:before="900" w:after="120"/>
      <w:ind w:left="-567"/>
      <w:outlineLvl w:val="0"/>
    </w:pPr>
    <w:rPr>
      <w:rFonts w:asciiTheme="majorHAnsi" w:hAnsiTheme="majorHAnsi" w:cstheme="majorHAnsi"/>
      <w:bCs/>
      <w:color w:val="000050" w:themeColor="accent1"/>
      <w:sz w:val="8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8A5"/>
    <w:pPr>
      <w:shd w:val="clear" w:color="auto" w:fill="000050" w:themeFill="accent1"/>
      <w:spacing w:before="360" w:after="800"/>
      <w:outlineLvl w:val="1"/>
    </w:pPr>
    <w:rPr>
      <w:rFonts w:ascii="Arial" w:hAnsi="Arial" w:cstheme="majorHAnsi"/>
      <w:b/>
      <w:bCs/>
      <w:color w:val="FFFFFF" w:themeColor="background1"/>
      <w:sz w:val="4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4300"/>
    <w:pPr>
      <w:spacing w:before="360"/>
      <w:outlineLvl w:val="2"/>
    </w:pPr>
    <w:rPr>
      <w:rFonts w:ascii="Arial" w:hAnsi="Arial" w:cstheme="majorHAnsi"/>
      <w:b/>
      <w:bCs/>
      <w:color w:val="000050" w:themeColor="accent1"/>
      <w:sz w:val="40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4300"/>
    <w:pPr>
      <w:spacing w:before="360"/>
      <w:outlineLvl w:val="3"/>
    </w:pPr>
    <w:rPr>
      <w:rFonts w:ascii="Arial" w:hAnsi="Arial" w:cstheme="majorHAnsi"/>
      <w:b/>
      <w:bCs/>
      <w:color w:val="000050" w:themeColor="accent1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2351"/>
    <w:pPr>
      <w:spacing w:before="120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691"/>
    <w:rPr>
      <w:rFonts w:asciiTheme="majorHAnsi" w:hAnsiTheme="majorHAnsi" w:cstheme="majorHAnsi"/>
      <w:bCs/>
      <w:color w:val="000050" w:themeColor="accent1"/>
      <w:sz w:val="8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278A5"/>
    <w:rPr>
      <w:rFonts w:ascii="Arial" w:hAnsi="Arial" w:cstheme="majorHAnsi"/>
      <w:b/>
      <w:bCs/>
      <w:color w:val="FFFFFF" w:themeColor="background1"/>
      <w:sz w:val="48"/>
      <w:szCs w:val="36"/>
      <w:shd w:val="clear" w:color="auto" w:fill="000050" w:themeFill="accent1"/>
    </w:rPr>
  </w:style>
  <w:style w:type="character" w:customStyle="1" w:styleId="Heading3Char">
    <w:name w:val="Heading 3 Char"/>
    <w:basedOn w:val="DefaultParagraphFont"/>
    <w:link w:val="Heading3"/>
    <w:uiPriority w:val="9"/>
    <w:rsid w:val="00B94300"/>
    <w:rPr>
      <w:rFonts w:ascii="Arial" w:hAnsi="Arial" w:cstheme="majorHAnsi"/>
      <w:b/>
      <w:bCs/>
      <w:color w:val="000050" w:themeColor="accent1"/>
      <w:sz w:val="40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94300"/>
    <w:rPr>
      <w:rFonts w:ascii="Arial" w:hAnsi="Arial" w:cstheme="majorHAnsi"/>
      <w:b/>
      <w:bCs/>
      <w:color w:val="000050" w:themeColor="accent1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52351"/>
    <w:rPr>
      <w:rFonts w:ascii="Arial" w:hAnsi="Arial" w:cs="Arial"/>
      <w:b/>
      <w:bCs/>
    </w:rPr>
  </w:style>
  <w:style w:type="paragraph" w:customStyle="1" w:styleId="Tablecopy">
    <w:name w:val="Table copy"/>
    <w:basedOn w:val="Normal"/>
    <w:rsid w:val="00D52351"/>
    <w:pPr>
      <w:spacing w:before="200" w:after="100" w:line="320" w:lineRule="exact"/>
      <w:outlineLvl w:val="2"/>
    </w:pPr>
    <w:rPr>
      <w:rFonts w:ascii="Arial" w:hAnsi="Arial" w:cstheme="majorHAnsi"/>
      <w:b/>
      <w:bCs/>
      <w:color w:val="262626" w:themeColor="text1" w:themeTint="D9"/>
      <w:szCs w:val="18"/>
    </w:rPr>
  </w:style>
  <w:style w:type="paragraph" w:customStyle="1" w:styleId="AddressBlock">
    <w:name w:val="Address Block"/>
    <w:basedOn w:val="Normal"/>
    <w:qFormat/>
    <w:rsid w:val="005A6B53"/>
    <w:pPr>
      <w:tabs>
        <w:tab w:val="left" w:pos="7460"/>
      </w:tabs>
      <w:spacing w:after="480"/>
      <w:contextualSpacing/>
    </w:pPr>
  </w:style>
  <w:style w:type="paragraph" w:customStyle="1" w:styleId="NormalunderSH">
    <w:name w:val="Normal under SH"/>
    <w:basedOn w:val="Normal"/>
    <w:link w:val="NormalunderSHChar"/>
    <w:qFormat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D52351"/>
  </w:style>
  <w:style w:type="paragraph" w:customStyle="1" w:styleId="Normal-additionalspace">
    <w:name w:val="Normal - additional space"/>
    <w:basedOn w:val="Normal"/>
    <w:link w:val="Normal-additionalspaceChar"/>
    <w:qFormat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99"/>
    <w:unhideWhenUsed/>
    <w:qFormat/>
    <w:rsid w:val="004C26DA"/>
    <w:pPr>
      <w:numPr>
        <w:numId w:val="2"/>
      </w:numPr>
      <w:spacing w:after="240"/>
      <w:ind w:left="357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D52351"/>
    <w:pPr>
      <w:numPr>
        <w:ilvl w:val="1"/>
      </w:numPr>
      <w:spacing w:after="160"/>
    </w:pPr>
    <w:rPr>
      <w:rFonts w:eastAsiaTheme="minorEastAsia"/>
      <w:color w:val="00007A" w:themeColor="accent1" w:themeTint="E6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2351"/>
    <w:rPr>
      <w:rFonts w:eastAsiaTheme="minorEastAsia"/>
      <w:color w:val="00007A" w:themeColor="accent1" w:themeTint="E6"/>
      <w:spacing w:val="15"/>
      <w:szCs w:val="22"/>
    </w:rPr>
  </w:style>
  <w:style w:type="character" w:styleId="Emphasis">
    <w:name w:val="Emphasis"/>
    <w:basedOn w:val="DefaultParagraphFont"/>
    <w:uiPriority w:val="20"/>
    <w:qFormat/>
    <w:rsid w:val="00E15AC8"/>
    <w:rPr>
      <w:rFonts w:asciiTheme="minorHAnsi" w:hAnsiTheme="minorHAnsi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4"/>
    <w:qFormat/>
    <w:rsid w:val="00D52351"/>
    <w:pPr>
      <w:numPr>
        <w:ilvl w:val="1"/>
        <w:numId w:val="3"/>
      </w:numPr>
      <w:spacing w:before="120"/>
    </w:pPr>
  </w:style>
  <w:style w:type="paragraph" w:styleId="Quote">
    <w:name w:val="Quote"/>
    <w:basedOn w:val="Normal"/>
    <w:next w:val="Normal"/>
    <w:link w:val="QuoteChar"/>
    <w:uiPriority w:val="29"/>
    <w:qFormat/>
    <w:rsid w:val="00D52351"/>
    <w:pPr>
      <w:spacing w:before="200" w:after="160"/>
      <w:ind w:left="1701" w:right="1701"/>
    </w:pPr>
    <w:rPr>
      <w:iCs/>
      <w:color w:val="00007A" w:themeColor="accent1" w:themeTint="E6"/>
    </w:rPr>
  </w:style>
  <w:style w:type="character" w:customStyle="1" w:styleId="QuoteChar">
    <w:name w:val="Quote Char"/>
    <w:basedOn w:val="DefaultParagraphFont"/>
    <w:link w:val="Quote"/>
    <w:uiPriority w:val="29"/>
    <w:rsid w:val="00D52351"/>
    <w:rPr>
      <w:iCs/>
      <w:color w:val="00007A" w:themeColor="accent1" w:themeTint="E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51"/>
    <w:pPr>
      <w:pBdr>
        <w:top w:val="single" w:sz="4" w:space="10" w:color="C2171C" w:themeColor="accent2"/>
        <w:bottom w:val="single" w:sz="4" w:space="10" w:color="C2171C" w:themeColor="accent2"/>
      </w:pBdr>
      <w:spacing w:before="360"/>
      <w:ind w:left="1701" w:right="1701"/>
    </w:pPr>
    <w:rPr>
      <w:b/>
      <w:iCs/>
      <w:color w:val="00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51"/>
    <w:rPr>
      <w:b/>
      <w:iCs/>
      <w:color w:val="000050" w:themeColor="accent1"/>
    </w:rPr>
  </w:style>
  <w:style w:type="character" w:styleId="SubtleEmphasis">
    <w:name w:val="Subtle Emphasis"/>
    <w:basedOn w:val="DefaultParagraphFont"/>
    <w:uiPriority w:val="19"/>
    <w:qFormat/>
    <w:rsid w:val="00D52351"/>
    <w:rPr>
      <w:rFonts w:asciiTheme="minorHAnsi" w:hAnsiTheme="minorHAnsi"/>
      <w:i w:val="0"/>
      <w:iCs/>
      <w:color w:val="00007A" w:themeColor="accent1" w:themeTint="E6"/>
      <w:sz w:val="28"/>
    </w:rPr>
  </w:style>
  <w:style w:type="character" w:styleId="IntenseEmphasis">
    <w:name w:val="Intense Emphasis"/>
    <w:basedOn w:val="DefaultParagraphFont"/>
    <w:uiPriority w:val="21"/>
    <w:qFormat/>
    <w:rsid w:val="00D52351"/>
    <w:rPr>
      <w:rFonts w:ascii="Arial" w:hAnsi="Arial"/>
      <w:b/>
      <w:i w:val="0"/>
      <w:iCs/>
      <w:color w:val="000050" w:themeColor="accent1"/>
      <w:sz w:val="32"/>
    </w:rPr>
  </w:style>
  <w:style w:type="character" w:styleId="SubtleReference">
    <w:name w:val="Subtle Reference"/>
    <w:basedOn w:val="DefaultParagraphFont"/>
    <w:uiPriority w:val="31"/>
    <w:qFormat/>
    <w:rsid w:val="00D52351"/>
    <w:rPr>
      <w:rFonts w:asciiTheme="minorHAnsi" w:hAnsiTheme="minorHAnsi"/>
      <w:caps w:val="0"/>
      <w:smallCaps w:val="0"/>
      <w:color w:val="0000BB" w:themeColor="accen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D52351"/>
    <w:rPr>
      <w:rFonts w:asciiTheme="minorHAnsi" w:hAnsiTheme="minorHAnsi"/>
      <w:b w:val="0"/>
      <w:bCs/>
      <w:i w:val="0"/>
      <w:caps w:val="0"/>
      <w:smallCaps w:val="0"/>
      <w:color w:val="0000BB" w:themeColor="accent1" w:themeTint="BF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D52351"/>
    <w:rPr>
      <w:rFonts w:asciiTheme="minorHAnsi" w:hAnsiTheme="minorHAnsi"/>
      <w:b/>
      <w:bCs/>
      <w:i w:val="0"/>
      <w:iCs/>
      <w:spacing w:val="5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200BE1"/>
    <w:pPr>
      <w:keepNext/>
      <w:keepLines/>
      <w:shd w:val="clear" w:color="auto" w:fill="C2171C" w:themeFill="accent2"/>
      <w:spacing w:before="100" w:beforeAutospacing="1" w:line="259" w:lineRule="auto"/>
    </w:pPr>
    <w:rPr>
      <w:rFonts w:eastAsiaTheme="majorEastAsia" w:cstheme="majorBidi"/>
      <w:b/>
      <w:bCs/>
      <w:color w:val="FFFFFF" w:themeColor="background1"/>
      <w:sz w:val="48"/>
      <w:szCs w:val="32"/>
    </w:rPr>
  </w:style>
  <w:style w:type="paragraph" w:styleId="Header">
    <w:name w:val="header"/>
    <w:basedOn w:val="Normal"/>
    <w:link w:val="HeaderChar"/>
    <w:uiPriority w:val="99"/>
    <w:unhideWhenUsed/>
    <w:rsid w:val="005958A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8A5"/>
  </w:style>
  <w:style w:type="paragraph" w:styleId="Footer">
    <w:name w:val="footer"/>
    <w:basedOn w:val="Normal"/>
    <w:link w:val="FooterChar"/>
    <w:uiPriority w:val="99"/>
    <w:unhideWhenUsed/>
    <w:qFormat/>
    <w:rsid w:val="005958A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8A5"/>
  </w:style>
  <w:style w:type="character" w:styleId="Strong">
    <w:name w:val="Strong"/>
    <w:basedOn w:val="DefaultParagraphFont"/>
    <w:uiPriority w:val="22"/>
    <w:qFormat/>
    <w:rsid w:val="00751E50"/>
    <w:rPr>
      <w:rFonts w:asciiTheme="minorHAnsi" w:hAnsiTheme="minorHAnsi"/>
      <w:b/>
      <w:bCs/>
      <w:sz w:val="36"/>
    </w:rPr>
  </w:style>
  <w:style w:type="paragraph" w:customStyle="1" w:styleId="Strongpara">
    <w:name w:val="Strong para"/>
    <w:basedOn w:val="Normal"/>
    <w:next w:val="Normal"/>
    <w:qFormat/>
    <w:rsid w:val="00E00CE9"/>
    <w:rPr>
      <w:b/>
      <w:color w:val="000050" w:themeColor="accent1"/>
      <w:sz w:val="36"/>
    </w:rPr>
  </w:style>
  <w:style w:type="character" w:styleId="PlaceholderText">
    <w:name w:val="Placeholder Text"/>
    <w:basedOn w:val="DefaultParagraphFont"/>
    <w:uiPriority w:val="99"/>
    <w:semiHidden/>
    <w:rsid w:val="003233E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937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76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5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table" w:styleId="TableGrid">
    <w:name w:val="Table Grid"/>
    <w:basedOn w:val="TableNormal"/>
    <w:uiPriority w:val="39"/>
    <w:rsid w:val="0049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subtext">
    <w:name w:val="H1 sub text"/>
    <w:basedOn w:val="Heading1"/>
    <w:qFormat/>
    <w:rsid w:val="00307691"/>
    <w:pPr>
      <w:spacing w:before="240"/>
    </w:pPr>
    <w:rPr>
      <w:rFonts w:asciiTheme="minorHAnsi" w:hAnsiTheme="minorHAnsi"/>
      <w:b/>
      <w:sz w:val="56"/>
    </w:rPr>
  </w:style>
  <w:style w:type="paragraph" w:styleId="TOC1">
    <w:name w:val="toc 1"/>
    <w:basedOn w:val="Normal"/>
    <w:next w:val="Normal"/>
    <w:autoRedefine/>
    <w:uiPriority w:val="39"/>
    <w:unhideWhenUsed/>
    <w:rsid w:val="00067E8E"/>
    <w:pPr>
      <w:tabs>
        <w:tab w:val="right" w:leader="dot" w:pos="9017"/>
      </w:tabs>
      <w:spacing w:before="18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341E17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341E17"/>
    <w:pPr>
      <w:spacing w:after="100"/>
      <w:ind w:left="560"/>
    </w:pPr>
  </w:style>
  <w:style w:type="paragraph" w:customStyle="1" w:styleId="Shadedtealpanel">
    <w:name w:val="Shaded teal panel"/>
    <w:basedOn w:val="Strongpara"/>
    <w:qFormat/>
    <w:rsid w:val="004650C8"/>
    <w:pPr>
      <w:pBdr>
        <w:top w:val="single" w:sz="12" w:space="5" w:color="00A8A6" w:themeColor="accent6"/>
        <w:left w:val="single" w:sz="12" w:space="10" w:color="00A8A6" w:themeColor="accent6"/>
        <w:bottom w:val="single" w:sz="12" w:space="5" w:color="00A8A6" w:themeColor="accent6"/>
        <w:right w:val="single" w:sz="12" w:space="10" w:color="00A8A6" w:themeColor="accent6"/>
      </w:pBdr>
      <w:shd w:val="clear" w:color="auto" w:fill="00A8A6" w:themeFill="accent6"/>
      <w:spacing w:after="480"/>
    </w:pPr>
    <w:rPr>
      <w:sz w:val="40"/>
    </w:rPr>
  </w:style>
  <w:style w:type="table" w:styleId="GridTable4-Accent5">
    <w:name w:val="Grid Table 4 Accent 5"/>
    <w:basedOn w:val="TableNormal"/>
    <w:uiPriority w:val="49"/>
    <w:rsid w:val="006D5569"/>
    <w:tblPr>
      <w:tblStyleRowBandSize w:val="1"/>
      <w:tblStyleColBandSize w:val="1"/>
      <w:tblBorders>
        <w:top w:val="single" w:sz="4" w:space="0" w:color="FAD3BF" w:themeColor="accent5" w:themeTint="99"/>
        <w:left w:val="single" w:sz="4" w:space="0" w:color="FAD3BF" w:themeColor="accent5" w:themeTint="99"/>
        <w:bottom w:val="single" w:sz="4" w:space="0" w:color="FAD3BF" w:themeColor="accent5" w:themeTint="99"/>
        <w:right w:val="single" w:sz="4" w:space="0" w:color="FAD3BF" w:themeColor="accent5" w:themeTint="99"/>
        <w:insideH w:val="single" w:sz="4" w:space="0" w:color="FAD3BF" w:themeColor="accent5" w:themeTint="99"/>
        <w:insideV w:val="single" w:sz="4" w:space="0" w:color="FAD3B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795" w:themeColor="accent5"/>
          <w:left w:val="single" w:sz="4" w:space="0" w:color="F7B795" w:themeColor="accent5"/>
          <w:bottom w:val="single" w:sz="4" w:space="0" w:color="F7B795" w:themeColor="accent5"/>
          <w:right w:val="single" w:sz="4" w:space="0" w:color="F7B795" w:themeColor="accent5"/>
          <w:insideH w:val="nil"/>
          <w:insideV w:val="nil"/>
        </w:tcBorders>
        <w:shd w:val="clear" w:color="auto" w:fill="F7B795" w:themeFill="accent5"/>
      </w:tcPr>
    </w:tblStylePr>
    <w:tblStylePr w:type="lastRow">
      <w:rPr>
        <w:b/>
        <w:bCs/>
      </w:rPr>
      <w:tblPr/>
      <w:tcPr>
        <w:tcBorders>
          <w:top w:val="double" w:sz="4" w:space="0" w:color="F7B7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E9" w:themeFill="accent5" w:themeFillTint="33"/>
      </w:tcPr>
    </w:tblStylePr>
    <w:tblStylePr w:type="band1Horz">
      <w:tblPr/>
      <w:tcPr>
        <w:shd w:val="clear" w:color="auto" w:fill="FDF0E9" w:themeFill="accent5" w:themeFillTint="33"/>
      </w:tcPr>
    </w:tblStylePr>
  </w:style>
  <w:style w:type="paragraph" w:customStyle="1" w:styleId="Shadednavypanel">
    <w:name w:val="Shaded navy panel"/>
    <w:basedOn w:val="Shadedtealpanel"/>
    <w:qFormat/>
    <w:rsid w:val="008C21F7"/>
    <w:pPr>
      <w:pBdr>
        <w:top w:val="single" w:sz="12" w:space="5" w:color="000050" w:themeColor="accent1"/>
        <w:left w:val="single" w:sz="12" w:space="10" w:color="000050" w:themeColor="accent1"/>
        <w:bottom w:val="single" w:sz="12" w:space="5" w:color="000050" w:themeColor="accent1"/>
        <w:right w:val="single" w:sz="12" w:space="10" w:color="000050" w:themeColor="accent1"/>
      </w:pBdr>
      <w:shd w:val="clear" w:color="auto" w:fill="000050" w:themeFill="accent1"/>
    </w:pPr>
    <w:rPr>
      <w:color w:val="FFFFFF" w:themeColor="background1"/>
    </w:rPr>
  </w:style>
  <w:style w:type="paragraph" w:customStyle="1" w:styleId="Standout">
    <w:name w:val="Standout"/>
    <w:basedOn w:val="Strongpara"/>
    <w:qFormat/>
    <w:rsid w:val="00E15AC8"/>
    <w:rPr>
      <w:sz w:val="48"/>
    </w:rPr>
  </w:style>
  <w:style w:type="paragraph" w:customStyle="1" w:styleId="shadedpeachpanel">
    <w:name w:val="shaded peach panel"/>
    <w:basedOn w:val="Shadedtealpanel"/>
    <w:qFormat/>
    <w:rsid w:val="008C21F7"/>
    <w:pPr>
      <w:pBdr>
        <w:top w:val="single" w:sz="12" w:space="5" w:color="C2171C" w:themeColor="accent2"/>
        <w:left w:val="single" w:sz="12" w:space="10" w:color="C2171C" w:themeColor="accent2"/>
        <w:bottom w:val="single" w:sz="12" w:space="5" w:color="C2171C" w:themeColor="accent2"/>
        <w:right w:val="single" w:sz="12" w:space="10" w:color="C2171C" w:themeColor="accent2"/>
      </w:pBdr>
      <w:shd w:val="clear" w:color="auto" w:fill="C2171C" w:themeFill="accent2"/>
    </w:pPr>
    <w:rPr>
      <w:color w:val="FFFFFF" w:themeColor="background1"/>
    </w:rPr>
  </w:style>
  <w:style w:type="paragraph" w:customStyle="1" w:styleId="ListNumber1">
    <w:name w:val="List Number1"/>
    <w:basedOn w:val="ListBullet"/>
    <w:qFormat/>
    <w:rsid w:val="004F725B"/>
    <w:pPr>
      <w:numPr>
        <w:numId w:val="13"/>
      </w:numPr>
    </w:pPr>
    <w:rPr>
      <w:b/>
      <w:color w:val="C2171C" w:themeColor="accent2"/>
    </w:rPr>
  </w:style>
  <w:style w:type="paragraph" w:styleId="Caption">
    <w:name w:val="caption"/>
    <w:basedOn w:val="Normal"/>
    <w:next w:val="Normal"/>
    <w:uiPriority w:val="35"/>
    <w:unhideWhenUsed/>
    <w:qFormat/>
    <w:rsid w:val="00B74582"/>
    <w:pPr>
      <w:spacing w:after="480" w:line="240" w:lineRule="auto"/>
    </w:pPr>
    <w:rPr>
      <w:iCs/>
      <w:color w:val="000033" w:themeColor="text2"/>
      <w:sz w:val="24"/>
      <w:szCs w:val="18"/>
    </w:rPr>
  </w:style>
  <w:style w:type="paragraph" w:customStyle="1" w:styleId="H3minusspaceafter">
    <w:name w:val="H3 minus space after"/>
    <w:basedOn w:val="Heading3"/>
    <w:next w:val="Normal-additionalspace"/>
    <w:qFormat/>
    <w:rsid w:val="00C950F9"/>
    <w:pPr>
      <w:spacing w:after="0"/>
    </w:pPr>
    <w:rPr>
      <w:lang w:val="en-GB"/>
    </w:rPr>
  </w:style>
  <w:style w:type="paragraph" w:customStyle="1" w:styleId="Strongsignoff">
    <w:name w:val="Strong sign off"/>
    <w:basedOn w:val="Strongpara"/>
    <w:qFormat/>
    <w:rsid w:val="001466E9"/>
    <w:pPr>
      <w:pBdr>
        <w:top w:val="single" w:sz="18" w:space="7" w:color="00B2F0" w:themeColor="accent3"/>
      </w:pBdr>
      <w:spacing w:before="1560"/>
    </w:pPr>
    <w:rPr>
      <w:sz w:val="32"/>
      <w:szCs w:val="32"/>
    </w:rPr>
  </w:style>
  <w:style w:type="paragraph" w:customStyle="1" w:styleId="Heading2Blue">
    <w:name w:val="Heading 2 Blue"/>
    <w:basedOn w:val="Heading2"/>
    <w:next w:val="Normal"/>
    <w:rsid w:val="00B278A5"/>
    <w:rPr>
      <w:noProof/>
      <w:color w:val="000050" w:themeColor="accent1"/>
    </w:rPr>
  </w:style>
  <w:style w:type="paragraph" w:customStyle="1" w:styleId="Heading2onTeal">
    <w:name w:val="Heading 2 on Teal"/>
    <w:basedOn w:val="Heading2"/>
    <w:qFormat/>
    <w:rsid w:val="00E252EA"/>
    <w:pPr>
      <w:shd w:val="clear" w:color="auto" w:fill="00A8A6" w:themeFill="accent6"/>
    </w:pPr>
    <w:rPr>
      <w:color w:val="000050" w:themeColor="accent1"/>
    </w:rPr>
  </w:style>
  <w:style w:type="paragraph" w:customStyle="1" w:styleId="Heading2onyellow">
    <w:name w:val="Heading 2 on yellow"/>
    <w:basedOn w:val="Heading2"/>
    <w:qFormat/>
    <w:rsid w:val="0013790E"/>
    <w:pPr>
      <w:shd w:val="clear" w:color="auto" w:fill="FBC100" w:themeFill="background2"/>
    </w:pPr>
    <w:rPr>
      <w:color w:val="000050" w:themeColor="accent1"/>
    </w:rPr>
  </w:style>
  <w:style w:type="paragraph" w:customStyle="1" w:styleId="Heading2onPeach">
    <w:name w:val="Heading 2 on Peach"/>
    <w:basedOn w:val="Heading2"/>
    <w:qFormat/>
    <w:rsid w:val="0013790E"/>
    <w:pPr>
      <w:shd w:val="clear" w:color="auto" w:fill="F7B795" w:themeFill="accent5"/>
      <w:spacing w:after="600"/>
    </w:pPr>
    <w:rPr>
      <w:color w:val="000050" w:themeColor="accent1"/>
    </w:rPr>
  </w:style>
  <w:style w:type="paragraph" w:customStyle="1" w:styleId="Heading2minusbackground">
    <w:name w:val="Heading 2 minus background"/>
    <w:basedOn w:val="Heading2"/>
    <w:rsid w:val="000A32C5"/>
    <w:pPr>
      <w:shd w:val="clear" w:color="auto" w:fill="auto"/>
      <w:ind w:right="2977"/>
    </w:pPr>
    <w:rPr>
      <w:sz w:val="72"/>
      <w:szCs w:val="72"/>
    </w:rPr>
  </w:style>
  <w:style w:type="paragraph" w:customStyle="1" w:styleId="Heading2nobackground">
    <w:name w:val="Heading 2 no background"/>
    <w:basedOn w:val="Heading2onPeach"/>
    <w:qFormat/>
    <w:rsid w:val="009F212D"/>
    <w:pPr>
      <w:shd w:val="clear" w:color="auto" w:fill="auto"/>
    </w:pPr>
    <w:rPr>
      <w:rFonts w:asciiTheme="minorHAnsi" w:hAnsiTheme="minorHAnsi" w:cstheme="minorBidi"/>
      <w:noProof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5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1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6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9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4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2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17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3984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6770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412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5911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5766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91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4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4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24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21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8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6.png"/><Relationship Id="rId21" Type="http://schemas.openxmlformats.org/officeDocument/2006/relationships/image" Target="media/image11.png"/><Relationship Id="rId34" Type="http://schemas.openxmlformats.org/officeDocument/2006/relationships/image" Target="media/image22.jpeg"/><Relationship Id="rId42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hyperlink" Target="http://www.deafblindinformation.org.au/" TargetMode="External"/><Relationship Id="rId40" Type="http://schemas.openxmlformats.org/officeDocument/2006/relationships/hyperlink" Target="https://www.kcandthegraphicsbandwagon.com.au/" TargetMode="External"/><Relationship Id="rId45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s://deafblindprogram.wa.gov/hand-under-hand_video/" TargetMode="External"/><Relationship Id="rId36" Type="http://schemas.openxmlformats.org/officeDocument/2006/relationships/image" Target="media/image24.jpeg"/><Relationship Id="rId10" Type="http://schemas.openxmlformats.org/officeDocument/2006/relationships/footnotes" Target="foot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image" Target="media/image23.jpeg"/><Relationship Id="rId43" Type="http://schemas.openxmlformats.org/officeDocument/2006/relationships/footer" Target="foot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hyperlink" Target="https://communicationmatrix.org/Community/Posts/Content/22759" TargetMode="External"/><Relationship Id="rId38" Type="http://schemas.openxmlformats.org/officeDocument/2006/relationships/image" Target="media/image25.jpeg"/><Relationship Id="rId46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image" Target="media/image2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elanie/Downloads/2026%20DBIA%20Individual%20Communication%20Handboo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81BBD14A426F4692BA5FECC24F2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6E016-04B3-F348-A4E3-62C60A518EBD}"/>
      </w:docPartPr>
      <w:docPartBody>
        <w:p w:rsidR="00000000" w:rsidRDefault="00000000">
          <w:pPr>
            <w:pStyle w:val="5B81BBD14A426F4692BA5FECC24F2A3A"/>
          </w:pPr>
          <w:r w:rsidRPr="00FA794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93"/>
    <w:rsid w:val="005D7793"/>
    <w:rsid w:val="009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B81BBD14A426F4692BA5FECC24F2A3A">
    <w:name w:val="5B81BBD14A426F4692BA5FECC24F2A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AgendaItem xmlns="da0d2570-240f-42ef-b71f-454e6cf9e88e" xsi:nil="true"/>
    <TaxCatchAll xmlns="042efdc7-59c3-4ea1-acf9-ad98bbf20f11" xsi:nil="true"/>
    <URL xmlns="da0d2570-240f-42ef-b71f-454e6cf9e88e" xsi:nil="true"/>
    <_dlc_DocId xmlns="042efdc7-59c3-4ea1-acf9-ad98bbf20f11">7RRDVNFMW62K-2102554853-1847478</_dlc_DocId>
    <_dlc_DocIdUrl xmlns="042efdc7-59c3-4ea1-acf9-ad98bbf20f11">
      <Url>https://sensesaus.sharepoint.com/_layouts/15/DocIdRedir.aspx?ID=7RRDVNFMW62K-2102554853-1847478</Url>
      <Description>7RRDVNFMW62K-2102554853-1847478</Description>
    </_dlc_DocIdUrl>
    <Status xmlns="da0d2570-240f-42ef-b71f-454e6cf9e88e">true</Status>
    <_ip_UnifiedCompliancePolicyUIAction xmlns="http://schemas.microsoft.com/sharepoint/v3" xsi:nil="true"/>
    <_ip_UnifiedCompliancePolicyProperties xmlns="http://schemas.microsoft.com/sharepoint/v3" xsi:nil="true"/>
    <SharedWithUsers xmlns="042efdc7-59c3-4ea1-acf9-ad98bbf20f11">
      <UserInfo>
        <DisplayName/>
        <AccountId xsi:nil="true"/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de00f03ec2db228a9c2b6f8c0ad10e3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bb0551624934f24e482d5fe40d968ff5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EC4F5-D1DE-4BFD-9DA1-AE9E6D17AC0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298DAD-2BB2-409C-8DCA-E997213B2D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65BB9-4348-488B-8561-C13C4A03C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60F8F7-E699-4269-9E76-441A2DF46E0F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090AC417-D0A3-4789-BD98-41E8E570D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DBIA Individual Communication Handbook.dotx</Template>
  <TotalTime>0</TotalTime>
  <Pages>45</Pages>
  <Words>2096</Words>
  <Characters>11549</Characters>
  <Application>Microsoft Office Word</Application>
  <DocSecurity>0</DocSecurity>
  <Lines>577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 Robartson</cp:lastModifiedBy>
  <cp:revision>1</cp:revision>
  <cp:lastPrinted>2021-09-15T04:49:00Z</cp:lastPrinted>
  <dcterms:created xsi:type="dcterms:W3CDTF">2026-09-15T09:08:00Z</dcterms:created>
  <dcterms:modified xsi:type="dcterms:W3CDTF">2026-09-15T09:08:00Z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fd0631ba-6348-4879-8256-8b733b978d90</vt:lpwstr>
  </property>
  <property fmtid="{D5CDD505-2E9C-101B-9397-08002B2CF9AE}" pid="3" name="ContentTypeId">
    <vt:lpwstr>0x01010093CD78E3A398F3419ADC98240CA9B5DE</vt:lpwstr>
  </property>
  <property fmtid="{D5CDD505-2E9C-101B-9397-08002B2CF9AE}" pid="4" name="_dlc_DocIdItemGuid">
    <vt:lpwstr>3303e818-fa8a-4f90-af31-3015bf4129a0</vt:lpwstr>
  </property>
  <property fmtid="{D5CDD505-2E9C-101B-9397-08002B2CF9AE}" pid="5" name="Order">
    <vt:r8>61500</vt:r8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